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3D6F9A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Nome :  </w:t>
      </w:r>
      <w:r w:rsidRPr="005F536B">
        <w:rPr>
          <w:sz w:val="22"/>
        </w:rPr>
        <w:tab/>
      </w:r>
      <w:r w:rsidR="00F37C1F" w:rsidRPr="00F37C1F">
        <w:rPr>
          <w:sz w:val="22"/>
        </w:rPr>
        <w:t>Jose Benicio de Lima Filho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Idade :  </w:t>
      </w:r>
      <w:r w:rsidRPr="005F536B">
        <w:rPr>
          <w:sz w:val="22"/>
        </w:rPr>
        <w:tab/>
      </w:r>
      <w:r w:rsidR="00F37C1F">
        <w:rPr>
          <w:sz w:val="22"/>
        </w:rPr>
        <w:t>32</w:t>
      </w:r>
      <w:r w:rsidR="000C0C6F">
        <w:rPr>
          <w:sz w:val="22"/>
        </w:rPr>
        <w:t xml:space="preserve"> </w:t>
      </w:r>
      <w:r w:rsidR="008E163A">
        <w:rPr>
          <w:sz w:val="22"/>
        </w:rPr>
        <w:t>anos</w:t>
      </w:r>
    </w:p>
    <w:p w:rsidR="002D67B9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Indicação          </w:t>
      </w:r>
      <w:r w:rsidR="006B05A6">
        <w:rPr>
          <w:sz w:val="22"/>
        </w:rPr>
        <w:t xml:space="preserve"> </w:t>
      </w:r>
      <w:r w:rsidRPr="005F536B">
        <w:rPr>
          <w:sz w:val="22"/>
        </w:rPr>
        <w:t xml:space="preserve"> </w:t>
      </w:r>
      <w:r w:rsidR="00F37C1F">
        <w:rPr>
          <w:sz w:val="22"/>
        </w:rPr>
        <w:t>TCE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Data:           </w:t>
      </w:r>
      <w:r w:rsidR="000D2EEA">
        <w:rPr>
          <w:sz w:val="22"/>
        </w:rPr>
        <w:t xml:space="preserve">   </w:t>
      </w:r>
      <w:r w:rsidRPr="005F536B">
        <w:rPr>
          <w:sz w:val="22"/>
        </w:rPr>
        <w:t xml:space="preserve"> </w:t>
      </w:r>
      <w:r w:rsidR="00CB5F43">
        <w:rPr>
          <w:sz w:val="22"/>
        </w:rPr>
        <w:t xml:space="preserve"> </w:t>
      </w:r>
      <w:r w:rsidRPr="005F536B">
        <w:rPr>
          <w:sz w:val="22"/>
        </w:rPr>
        <w:t xml:space="preserve">   </w:t>
      </w:r>
      <w:r w:rsidR="00F37C1F">
        <w:rPr>
          <w:sz w:val="22"/>
        </w:rPr>
        <w:t>19 mar. 24</w:t>
      </w:r>
      <w:bookmarkStart w:id="0" w:name="_GoBack"/>
      <w:bookmarkEnd w:id="0"/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Medico:     </w:t>
      </w:r>
      <w:r w:rsidR="00DE5D18">
        <w:rPr>
          <w:sz w:val="22"/>
        </w:rPr>
        <w:t xml:space="preserve">         Dr.</w:t>
      </w:r>
      <w:r w:rsidR="007336FF">
        <w:rPr>
          <w:sz w:val="22"/>
        </w:rPr>
        <w:t>Claudio Oppenheimer</w:t>
      </w:r>
    </w:p>
    <w:p w:rsidR="00FE7587" w:rsidRDefault="005F536B" w:rsidP="00787823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Terapêutica :</w:t>
      </w:r>
      <w:r w:rsidRPr="005F536B">
        <w:rPr>
          <w:sz w:val="22"/>
        </w:rPr>
        <w:tab/>
      </w:r>
      <w:r w:rsidR="00935E6A">
        <w:rPr>
          <w:sz w:val="22"/>
        </w:rPr>
        <w:t>Ndn</w:t>
      </w:r>
    </w:p>
    <w:p w:rsidR="00631C1C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Lateralidade :</w:t>
      </w:r>
      <w:r w:rsidRPr="005F536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A06961">
        <w:t>7.6</w:t>
      </w:r>
      <w:r w:rsidR="00A6267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>A amplitude média é de</w:t>
      </w:r>
      <w:r w:rsidR="00027CF2">
        <w:t xml:space="preserve"> </w:t>
      </w:r>
      <w:r w:rsidR="00A06961">
        <w:t>21.9</w:t>
      </w:r>
      <w:r w:rsidR="00303B4D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F37C1F">
        <w:rPr>
          <w:noProof/>
          <w:sz w:val="24"/>
        </w:rPr>
        <w:t>19 de março de 2024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161E8" w:rsidRDefault="005161E8">
      <w:r>
        <w:separator/>
      </w:r>
    </w:p>
  </w:endnote>
  <w:endnote w:type="continuationSeparator" w:id="0">
    <w:p w:rsidR="005161E8" w:rsidRDefault="005161E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5161E8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161E8" w:rsidRDefault="005161E8">
      <w:r>
        <w:separator/>
      </w:r>
    </w:p>
  </w:footnote>
  <w:footnote w:type="continuationSeparator" w:id="0">
    <w:p w:rsidR="005161E8" w:rsidRDefault="005161E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3A9"/>
    <w:rsid w:val="000014A6"/>
    <w:rsid w:val="00001C28"/>
    <w:rsid w:val="00001DEB"/>
    <w:rsid w:val="000020C3"/>
    <w:rsid w:val="00002AD4"/>
    <w:rsid w:val="000031BA"/>
    <w:rsid w:val="000031CB"/>
    <w:rsid w:val="00003FBC"/>
    <w:rsid w:val="00004145"/>
    <w:rsid w:val="000050A7"/>
    <w:rsid w:val="000050D3"/>
    <w:rsid w:val="0000526E"/>
    <w:rsid w:val="00005286"/>
    <w:rsid w:val="0000569B"/>
    <w:rsid w:val="00005834"/>
    <w:rsid w:val="0000605C"/>
    <w:rsid w:val="0000643C"/>
    <w:rsid w:val="000068A6"/>
    <w:rsid w:val="00006D69"/>
    <w:rsid w:val="00007188"/>
    <w:rsid w:val="00010004"/>
    <w:rsid w:val="00010556"/>
    <w:rsid w:val="00010AD0"/>
    <w:rsid w:val="000116E6"/>
    <w:rsid w:val="000116FB"/>
    <w:rsid w:val="000117D3"/>
    <w:rsid w:val="0001204A"/>
    <w:rsid w:val="00012457"/>
    <w:rsid w:val="00012C34"/>
    <w:rsid w:val="00013C92"/>
    <w:rsid w:val="000147CD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CF2"/>
    <w:rsid w:val="00027E41"/>
    <w:rsid w:val="00030354"/>
    <w:rsid w:val="0003040D"/>
    <w:rsid w:val="00030B28"/>
    <w:rsid w:val="00030D82"/>
    <w:rsid w:val="00031223"/>
    <w:rsid w:val="0003138A"/>
    <w:rsid w:val="00031B87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D2A"/>
    <w:rsid w:val="00044E5D"/>
    <w:rsid w:val="00045415"/>
    <w:rsid w:val="000455FF"/>
    <w:rsid w:val="0004581A"/>
    <w:rsid w:val="00045C2A"/>
    <w:rsid w:val="00045E4E"/>
    <w:rsid w:val="00045ECB"/>
    <w:rsid w:val="000463F5"/>
    <w:rsid w:val="00046F0F"/>
    <w:rsid w:val="00047344"/>
    <w:rsid w:val="00047E57"/>
    <w:rsid w:val="0005128C"/>
    <w:rsid w:val="000517A1"/>
    <w:rsid w:val="000517D1"/>
    <w:rsid w:val="00051D55"/>
    <w:rsid w:val="00052327"/>
    <w:rsid w:val="00052686"/>
    <w:rsid w:val="000526CD"/>
    <w:rsid w:val="00052B26"/>
    <w:rsid w:val="000549AA"/>
    <w:rsid w:val="00054EB8"/>
    <w:rsid w:val="00055B23"/>
    <w:rsid w:val="00056040"/>
    <w:rsid w:val="00056A7C"/>
    <w:rsid w:val="000578EE"/>
    <w:rsid w:val="000578F0"/>
    <w:rsid w:val="00057960"/>
    <w:rsid w:val="0006053B"/>
    <w:rsid w:val="00060E5E"/>
    <w:rsid w:val="000613CD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46C"/>
    <w:rsid w:val="00066ACD"/>
    <w:rsid w:val="00066E13"/>
    <w:rsid w:val="00067025"/>
    <w:rsid w:val="0006714D"/>
    <w:rsid w:val="000677DA"/>
    <w:rsid w:val="000679EC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03F"/>
    <w:rsid w:val="00073417"/>
    <w:rsid w:val="000741EF"/>
    <w:rsid w:val="000744E7"/>
    <w:rsid w:val="000746B4"/>
    <w:rsid w:val="00074CA4"/>
    <w:rsid w:val="00075192"/>
    <w:rsid w:val="00076035"/>
    <w:rsid w:val="00076055"/>
    <w:rsid w:val="0007649D"/>
    <w:rsid w:val="000766B1"/>
    <w:rsid w:val="000771E6"/>
    <w:rsid w:val="0008014F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118"/>
    <w:rsid w:val="000842A3"/>
    <w:rsid w:val="00085FB9"/>
    <w:rsid w:val="000861AF"/>
    <w:rsid w:val="0008799A"/>
    <w:rsid w:val="00087D6F"/>
    <w:rsid w:val="00091229"/>
    <w:rsid w:val="00091663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A61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5B6"/>
    <w:rsid w:val="000A0732"/>
    <w:rsid w:val="000A0CC9"/>
    <w:rsid w:val="000A115E"/>
    <w:rsid w:val="000A116E"/>
    <w:rsid w:val="000A2C74"/>
    <w:rsid w:val="000A2FFF"/>
    <w:rsid w:val="000A301F"/>
    <w:rsid w:val="000A3339"/>
    <w:rsid w:val="000A37D5"/>
    <w:rsid w:val="000A38FD"/>
    <w:rsid w:val="000A3DAA"/>
    <w:rsid w:val="000A4298"/>
    <w:rsid w:val="000A4755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167D"/>
    <w:rsid w:val="000B1838"/>
    <w:rsid w:val="000B1DF9"/>
    <w:rsid w:val="000B2449"/>
    <w:rsid w:val="000B25C0"/>
    <w:rsid w:val="000B260E"/>
    <w:rsid w:val="000B28A2"/>
    <w:rsid w:val="000B28DF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164"/>
    <w:rsid w:val="000B526E"/>
    <w:rsid w:val="000B58A3"/>
    <w:rsid w:val="000B6B7A"/>
    <w:rsid w:val="000B7E69"/>
    <w:rsid w:val="000C04BD"/>
    <w:rsid w:val="000C0859"/>
    <w:rsid w:val="000C08DB"/>
    <w:rsid w:val="000C0A69"/>
    <w:rsid w:val="000C0C6F"/>
    <w:rsid w:val="000C1422"/>
    <w:rsid w:val="000C1A69"/>
    <w:rsid w:val="000C1AD5"/>
    <w:rsid w:val="000C1FC3"/>
    <w:rsid w:val="000C203F"/>
    <w:rsid w:val="000C213E"/>
    <w:rsid w:val="000C2574"/>
    <w:rsid w:val="000C27FC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A"/>
    <w:rsid w:val="000D1A82"/>
    <w:rsid w:val="000D1B61"/>
    <w:rsid w:val="000D1F8C"/>
    <w:rsid w:val="000D1F97"/>
    <w:rsid w:val="000D2465"/>
    <w:rsid w:val="000D258D"/>
    <w:rsid w:val="000D2EEA"/>
    <w:rsid w:val="000D3084"/>
    <w:rsid w:val="000D3412"/>
    <w:rsid w:val="000D341E"/>
    <w:rsid w:val="000D3B7B"/>
    <w:rsid w:val="000D3D04"/>
    <w:rsid w:val="000D40EC"/>
    <w:rsid w:val="000D449E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0BEA"/>
    <w:rsid w:val="000E1517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A10"/>
    <w:rsid w:val="000E6B47"/>
    <w:rsid w:val="000E6BC7"/>
    <w:rsid w:val="000E7133"/>
    <w:rsid w:val="000E719B"/>
    <w:rsid w:val="000E74D2"/>
    <w:rsid w:val="000E77E5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54E"/>
    <w:rsid w:val="000F7690"/>
    <w:rsid w:val="00100893"/>
    <w:rsid w:val="00100FCC"/>
    <w:rsid w:val="00102288"/>
    <w:rsid w:val="001023B9"/>
    <w:rsid w:val="0010241C"/>
    <w:rsid w:val="001026DE"/>
    <w:rsid w:val="00102C7F"/>
    <w:rsid w:val="00102DB4"/>
    <w:rsid w:val="00102E2E"/>
    <w:rsid w:val="001033DE"/>
    <w:rsid w:val="00103866"/>
    <w:rsid w:val="0010596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58DB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6E6"/>
    <w:rsid w:val="001267A8"/>
    <w:rsid w:val="00127ABC"/>
    <w:rsid w:val="00127D04"/>
    <w:rsid w:val="00127EFC"/>
    <w:rsid w:val="0013064B"/>
    <w:rsid w:val="00130E13"/>
    <w:rsid w:val="001310DC"/>
    <w:rsid w:val="00131326"/>
    <w:rsid w:val="0013134F"/>
    <w:rsid w:val="00131D91"/>
    <w:rsid w:val="00131DF6"/>
    <w:rsid w:val="0013205D"/>
    <w:rsid w:val="00132092"/>
    <w:rsid w:val="00132347"/>
    <w:rsid w:val="00132DF2"/>
    <w:rsid w:val="001330F2"/>
    <w:rsid w:val="00133164"/>
    <w:rsid w:val="001336A5"/>
    <w:rsid w:val="00133D0A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0FE"/>
    <w:rsid w:val="001444AC"/>
    <w:rsid w:val="00145240"/>
    <w:rsid w:val="001452C4"/>
    <w:rsid w:val="001456BE"/>
    <w:rsid w:val="0014595D"/>
    <w:rsid w:val="00145B63"/>
    <w:rsid w:val="001463B5"/>
    <w:rsid w:val="00146468"/>
    <w:rsid w:val="00146884"/>
    <w:rsid w:val="0014743D"/>
    <w:rsid w:val="00147797"/>
    <w:rsid w:val="00147C80"/>
    <w:rsid w:val="00147D0F"/>
    <w:rsid w:val="00150356"/>
    <w:rsid w:val="00150471"/>
    <w:rsid w:val="00150819"/>
    <w:rsid w:val="00150D05"/>
    <w:rsid w:val="00151115"/>
    <w:rsid w:val="0015154D"/>
    <w:rsid w:val="00151AA6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33C"/>
    <w:rsid w:val="001567C5"/>
    <w:rsid w:val="00156AFA"/>
    <w:rsid w:val="00157453"/>
    <w:rsid w:val="00157D24"/>
    <w:rsid w:val="001617BA"/>
    <w:rsid w:val="001618CF"/>
    <w:rsid w:val="00161A14"/>
    <w:rsid w:val="00161BC1"/>
    <w:rsid w:val="001623B1"/>
    <w:rsid w:val="00164A17"/>
    <w:rsid w:val="00164C3D"/>
    <w:rsid w:val="00164FEE"/>
    <w:rsid w:val="001650C0"/>
    <w:rsid w:val="001654A1"/>
    <w:rsid w:val="00165BE0"/>
    <w:rsid w:val="00166288"/>
    <w:rsid w:val="00166572"/>
    <w:rsid w:val="00166BA8"/>
    <w:rsid w:val="00166CED"/>
    <w:rsid w:val="00166EE5"/>
    <w:rsid w:val="00167111"/>
    <w:rsid w:val="0016715E"/>
    <w:rsid w:val="00167273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1A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5D93"/>
    <w:rsid w:val="0018616C"/>
    <w:rsid w:val="00186CEF"/>
    <w:rsid w:val="001871A4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53"/>
    <w:rsid w:val="0019316E"/>
    <w:rsid w:val="0019336F"/>
    <w:rsid w:val="00193749"/>
    <w:rsid w:val="00193DD2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47C"/>
    <w:rsid w:val="00197802"/>
    <w:rsid w:val="001979B0"/>
    <w:rsid w:val="00197B2D"/>
    <w:rsid w:val="00197C73"/>
    <w:rsid w:val="001A0ACC"/>
    <w:rsid w:val="001A0FE0"/>
    <w:rsid w:val="001A1255"/>
    <w:rsid w:val="001A1764"/>
    <w:rsid w:val="001A1CBB"/>
    <w:rsid w:val="001A1EFA"/>
    <w:rsid w:val="001A1F6B"/>
    <w:rsid w:val="001A1FFF"/>
    <w:rsid w:val="001A2261"/>
    <w:rsid w:val="001A248A"/>
    <w:rsid w:val="001A273B"/>
    <w:rsid w:val="001A2CEE"/>
    <w:rsid w:val="001A3144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BA1"/>
    <w:rsid w:val="001A7CC9"/>
    <w:rsid w:val="001B06C0"/>
    <w:rsid w:val="001B08D9"/>
    <w:rsid w:val="001B0A0D"/>
    <w:rsid w:val="001B0D3D"/>
    <w:rsid w:val="001B0F4A"/>
    <w:rsid w:val="001B11E0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3FC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3C83"/>
    <w:rsid w:val="001C4286"/>
    <w:rsid w:val="001C43A3"/>
    <w:rsid w:val="001C4479"/>
    <w:rsid w:val="001C453B"/>
    <w:rsid w:val="001C48EA"/>
    <w:rsid w:val="001C4C0C"/>
    <w:rsid w:val="001C4D98"/>
    <w:rsid w:val="001C4F92"/>
    <w:rsid w:val="001C508C"/>
    <w:rsid w:val="001C6220"/>
    <w:rsid w:val="001C6309"/>
    <w:rsid w:val="001C74A7"/>
    <w:rsid w:val="001C7822"/>
    <w:rsid w:val="001C7B67"/>
    <w:rsid w:val="001D00A1"/>
    <w:rsid w:val="001D029F"/>
    <w:rsid w:val="001D105A"/>
    <w:rsid w:val="001D1C76"/>
    <w:rsid w:val="001D305A"/>
    <w:rsid w:val="001D3DF4"/>
    <w:rsid w:val="001D3EA9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0E3"/>
    <w:rsid w:val="001E0304"/>
    <w:rsid w:val="001E07A1"/>
    <w:rsid w:val="001E0900"/>
    <w:rsid w:val="001E0A22"/>
    <w:rsid w:val="001E1886"/>
    <w:rsid w:val="001E1B7D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AD1"/>
    <w:rsid w:val="001E6B7D"/>
    <w:rsid w:val="001E6CD8"/>
    <w:rsid w:val="001E6D96"/>
    <w:rsid w:val="001E743E"/>
    <w:rsid w:val="001E767D"/>
    <w:rsid w:val="001E7E38"/>
    <w:rsid w:val="001F03A8"/>
    <w:rsid w:val="001F0449"/>
    <w:rsid w:val="001F0E56"/>
    <w:rsid w:val="001F10C8"/>
    <w:rsid w:val="001F11ED"/>
    <w:rsid w:val="001F134A"/>
    <w:rsid w:val="001F1460"/>
    <w:rsid w:val="001F182C"/>
    <w:rsid w:val="001F2218"/>
    <w:rsid w:val="001F233D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1E9D"/>
    <w:rsid w:val="00202BCF"/>
    <w:rsid w:val="00203EDD"/>
    <w:rsid w:val="00205437"/>
    <w:rsid w:val="00205794"/>
    <w:rsid w:val="00206AE8"/>
    <w:rsid w:val="002072A9"/>
    <w:rsid w:val="00207438"/>
    <w:rsid w:val="00207D18"/>
    <w:rsid w:val="00207DDA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07A"/>
    <w:rsid w:val="00216905"/>
    <w:rsid w:val="00216FA7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0A9"/>
    <w:rsid w:val="002241D4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270CD"/>
    <w:rsid w:val="002272C9"/>
    <w:rsid w:val="00230571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107"/>
    <w:rsid w:val="002373DC"/>
    <w:rsid w:val="002377B5"/>
    <w:rsid w:val="0023792A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3D0D"/>
    <w:rsid w:val="0024429E"/>
    <w:rsid w:val="00245251"/>
    <w:rsid w:val="00245A71"/>
    <w:rsid w:val="0024715F"/>
    <w:rsid w:val="00247943"/>
    <w:rsid w:val="00247BEB"/>
    <w:rsid w:val="002506C7"/>
    <w:rsid w:val="0025089E"/>
    <w:rsid w:val="002508EB"/>
    <w:rsid w:val="00250AB9"/>
    <w:rsid w:val="00250EE5"/>
    <w:rsid w:val="0025131F"/>
    <w:rsid w:val="0025137C"/>
    <w:rsid w:val="00251646"/>
    <w:rsid w:val="00251E11"/>
    <w:rsid w:val="002525C5"/>
    <w:rsid w:val="0025268E"/>
    <w:rsid w:val="00252CCA"/>
    <w:rsid w:val="00252D78"/>
    <w:rsid w:val="002530BE"/>
    <w:rsid w:val="0025371C"/>
    <w:rsid w:val="00254305"/>
    <w:rsid w:val="00254349"/>
    <w:rsid w:val="00254ADF"/>
    <w:rsid w:val="00254D0C"/>
    <w:rsid w:val="00254D70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57F6"/>
    <w:rsid w:val="0026659A"/>
    <w:rsid w:val="0026678A"/>
    <w:rsid w:val="002667D1"/>
    <w:rsid w:val="00266C9C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479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189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39F"/>
    <w:rsid w:val="002907F0"/>
    <w:rsid w:val="0029081F"/>
    <w:rsid w:val="002909F9"/>
    <w:rsid w:val="00290DA3"/>
    <w:rsid w:val="00291147"/>
    <w:rsid w:val="00291C78"/>
    <w:rsid w:val="00291E04"/>
    <w:rsid w:val="00292035"/>
    <w:rsid w:val="002925F6"/>
    <w:rsid w:val="00292822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68CC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1D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3EE"/>
    <w:rsid w:val="002A6E1D"/>
    <w:rsid w:val="002A6F86"/>
    <w:rsid w:val="002A777F"/>
    <w:rsid w:val="002A7B4A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392"/>
    <w:rsid w:val="002B3751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B7D5E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258"/>
    <w:rsid w:val="002C33D3"/>
    <w:rsid w:val="002C3B5D"/>
    <w:rsid w:val="002C3C49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B5D"/>
    <w:rsid w:val="002D4EF3"/>
    <w:rsid w:val="002D5A2D"/>
    <w:rsid w:val="002D5CB3"/>
    <w:rsid w:val="002D5FB3"/>
    <w:rsid w:val="002D67B9"/>
    <w:rsid w:val="002D6815"/>
    <w:rsid w:val="002D6B25"/>
    <w:rsid w:val="002D6D8F"/>
    <w:rsid w:val="002D6FCB"/>
    <w:rsid w:val="002D716E"/>
    <w:rsid w:val="002D77B4"/>
    <w:rsid w:val="002D7A13"/>
    <w:rsid w:val="002E00BA"/>
    <w:rsid w:val="002E032F"/>
    <w:rsid w:val="002E035E"/>
    <w:rsid w:val="002E0BFA"/>
    <w:rsid w:val="002E14FA"/>
    <w:rsid w:val="002E1919"/>
    <w:rsid w:val="002E1DE8"/>
    <w:rsid w:val="002E1E6C"/>
    <w:rsid w:val="002E33FD"/>
    <w:rsid w:val="002E37A2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654E"/>
    <w:rsid w:val="002E6F88"/>
    <w:rsid w:val="002E76F9"/>
    <w:rsid w:val="002E7760"/>
    <w:rsid w:val="002F056A"/>
    <w:rsid w:val="002F0867"/>
    <w:rsid w:val="002F136C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890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3B4D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820"/>
    <w:rsid w:val="00306DA7"/>
    <w:rsid w:val="0030760E"/>
    <w:rsid w:val="00307EC6"/>
    <w:rsid w:val="003107C5"/>
    <w:rsid w:val="003108D4"/>
    <w:rsid w:val="00310A74"/>
    <w:rsid w:val="00310B12"/>
    <w:rsid w:val="00310C5B"/>
    <w:rsid w:val="0031144E"/>
    <w:rsid w:val="00311C13"/>
    <w:rsid w:val="00311E3D"/>
    <w:rsid w:val="0031223C"/>
    <w:rsid w:val="00312DE8"/>
    <w:rsid w:val="00312F5D"/>
    <w:rsid w:val="00313CDF"/>
    <w:rsid w:val="00313D62"/>
    <w:rsid w:val="00314863"/>
    <w:rsid w:val="00314A4E"/>
    <w:rsid w:val="00314DEE"/>
    <w:rsid w:val="003153E6"/>
    <w:rsid w:val="00315775"/>
    <w:rsid w:val="0031584C"/>
    <w:rsid w:val="00315D01"/>
    <w:rsid w:val="00315E48"/>
    <w:rsid w:val="00315E4B"/>
    <w:rsid w:val="003166EC"/>
    <w:rsid w:val="00316863"/>
    <w:rsid w:val="003170A2"/>
    <w:rsid w:val="00317139"/>
    <w:rsid w:val="00317313"/>
    <w:rsid w:val="0032002D"/>
    <w:rsid w:val="00320194"/>
    <w:rsid w:val="0032043A"/>
    <w:rsid w:val="003205CB"/>
    <w:rsid w:val="00321786"/>
    <w:rsid w:val="00321FB8"/>
    <w:rsid w:val="0032206F"/>
    <w:rsid w:val="003225F0"/>
    <w:rsid w:val="00322C98"/>
    <w:rsid w:val="003239C6"/>
    <w:rsid w:val="003244FE"/>
    <w:rsid w:val="00324B18"/>
    <w:rsid w:val="00324CE3"/>
    <w:rsid w:val="00324D11"/>
    <w:rsid w:val="00324DB3"/>
    <w:rsid w:val="003251A4"/>
    <w:rsid w:val="0032527D"/>
    <w:rsid w:val="00325B27"/>
    <w:rsid w:val="003262FA"/>
    <w:rsid w:val="00326DDE"/>
    <w:rsid w:val="003270DE"/>
    <w:rsid w:val="003271E5"/>
    <w:rsid w:val="00327579"/>
    <w:rsid w:val="003277F1"/>
    <w:rsid w:val="003279D5"/>
    <w:rsid w:val="00327A01"/>
    <w:rsid w:val="00327C4B"/>
    <w:rsid w:val="003300D0"/>
    <w:rsid w:val="00331209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E8D"/>
    <w:rsid w:val="00334FA5"/>
    <w:rsid w:val="003355F9"/>
    <w:rsid w:val="00335995"/>
    <w:rsid w:val="00335F26"/>
    <w:rsid w:val="003361D4"/>
    <w:rsid w:val="0033624A"/>
    <w:rsid w:val="00336CB7"/>
    <w:rsid w:val="00337738"/>
    <w:rsid w:val="0033785A"/>
    <w:rsid w:val="00337A99"/>
    <w:rsid w:val="0034026F"/>
    <w:rsid w:val="00340972"/>
    <w:rsid w:val="00340993"/>
    <w:rsid w:val="00340C28"/>
    <w:rsid w:val="00340EF6"/>
    <w:rsid w:val="00341933"/>
    <w:rsid w:val="00341D17"/>
    <w:rsid w:val="00341E05"/>
    <w:rsid w:val="00343041"/>
    <w:rsid w:val="003439BA"/>
    <w:rsid w:val="0034425A"/>
    <w:rsid w:val="00344521"/>
    <w:rsid w:val="00344AB1"/>
    <w:rsid w:val="00345281"/>
    <w:rsid w:val="00345499"/>
    <w:rsid w:val="0034564D"/>
    <w:rsid w:val="00346356"/>
    <w:rsid w:val="00346564"/>
    <w:rsid w:val="00346D3A"/>
    <w:rsid w:val="00346E0B"/>
    <w:rsid w:val="00347C51"/>
    <w:rsid w:val="0035080B"/>
    <w:rsid w:val="00350E2F"/>
    <w:rsid w:val="0035138A"/>
    <w:rsid w:val="003517E0"/>
    <w:rsid w:val="00351BD4"/>
    <w:rsid w:val="00351E31"/>
    <w:rsid w:val="00351EFD"/>
    <w:rsid w:val="003522F4"/>
    <w:rsid w:val="003535AB"/>
    <w:rsid w:val="00353BC5"/>
    <w:rsid w:val="003541CA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05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32"/>
    <w:rsid w:val="00363974"/>
    <w:rsid w:val="00363FA1"/>
    <w:rsid w:val="00364503"/>
    <w:rsid w:val="00364609"/>
    <w:rsid w:val="00364780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BB5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CD0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7F0"/>
    <w:rsid w:val="003829A7"/>
    <w:rsid w:val="00382C68"/>
    <w:rsid w:val="00382C84"/>
    <w:rsid w:val="00382C93"/>
    <w:rsid w:val="00382D94"/>
    <w:rsid w:val="00382D9B"/>
    <w:rsid w:val="00383604"/>
    <w:rsid w:val="00383842"/>
    <w:rsid w:val="00383DD7"/>
    <w:rsid w:val="00384093"/>
    <w:rsid w:val="003840FC"/>
    <w:rsid w:val="003846E3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09F7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28C"/>
    <w:rsid w:val="003A43D4"/>
    <w:rsid w:val="003A442B"/>
    <w:rsid w:val="003A51D3"/>
    <w:rsid w:val="003A523B"/>
    <w:rsid w:val="003A6389"/>
    <w:rsid w:val="003A6478"/>
    <w:rsid w:val="003A6FF2"/>
    <w:rsid w:val="003A731C"/>
    <w:rsid w:val="003A7474"/>
    <w:rsid w:val="003A7499"/>
    <w:rsid w:val="003A7DE8"/>
    <w:rsid w:val="003A7F8C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35"/>
    <w:rsid w:val="003B4599"/>
    <w:rsid w:val="003B4988"/>
    <w:rsid w:val="003B4E22"/>
    <w:rsid w:val="003B5C0B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973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1E49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AFE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6F9A"/>
    <w:rsid w:val="003D77A4"/>
    <w:rsid w:val="003D78AF"/>
    <w:rsid w:val="003D7AAB"/>
    <w:rsid w:val="003D7D57"/>
    <w:rsid w:val="003E0493"/>
    <w:rsid w:val="003E065F"/>
    <w:rsid w:val="003E087E"/>
    <w:rsid w:val="003E0C3F"/>
    <w:rsid w:val="003E14A0"/>
    <w:rsid w:val="003E15F3"/>
    <w:rsid w:val="003E1844"/>
    <w:rsid w:val="003E184F"/>
    <w:rsid w:val="003E1850"/>
    <w:rsid w:val="003E1D7F"/>
    <w:rsid w:val="003E27C8"/>
    <w:rsid w:val="003E27EC"/>
    <w:rsid w:val="003E2864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5DBB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1FDC"/>
    <w:rsid w:val="003F2479"/>
    <w:rsid w:val="003F2C43"/>
    <w:rsid w:val="003F2E7C"/>
    <w:rsid w:val="003F31EC"/>
    <w:rsid w:val="003F3627"/>
    <w:rsid w:val="003F3C02"/>
    <w:rsid w:val="003F3CCB"/>
    <w:rsid w:val="003F42CF"/>
    <w:rsid w:val="003F43E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6D5"/>
    <w:rsid w:val="00400881"/>
    <w:rsid w:val="00400C85"/>
    <w:rsid w:val="00401400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09E"/>
    <w:rsid w:val="00407DA6"/>
    <w:rsid w:val="00407DD8"/>
    <w:rsid w:val="00407E77"/>
    <w:rsid w:val="00410570"/>
    <w:rsid w:val="004111B3"/>
    <w:rsid w:val="0041143E"/>
    <w:rsid w:val="004118C5"/>
    <w:rsid w:val="00411D6C"/>
    <w:rsid w:val="004123EE"/>
    <w:rsid w:val="00412415"/>
    <w:rsid w:val="00412879"/>
    <w:rsid w:val="00412A99"/>
    <w:rsid w:val="0041360E"/>
    <w:rsid w:val="00413848"/>
    <w:rsid w:val="0041390E"/>
    <w:rsid w:val="0041425B"/>
    <w:rsid w:val="0041458B"/>
    <w:rsid w:val="00414CCB"/>
    <w:rsid w:val="00415024"/>
    <w:rsid w:val="0041543C"/>
    <w:rsid w:val="00415813"/>
    <w:rsid w:val="004158C8"/>
    <w:rsid w:val="00415F46"/>
    <w:rsid w:val="00416004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A5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1D6"/>
    <w:rsid w:val="00424691"/>
    <w:rsid w:val="004249D0"/>
    <w:rsid w:val="00424DCF"/>
    <w:rsid w:val="00425169"/>
    <w:rsid w:val="00425221"/>
    <w:rsid w:val="00426325"/>
    <w:rsid w:val="004268B4"/>
    <w:rsid w:val="00426B8C"/>
    <w:rsid w:val="00426F24"/>
    <w:rsid w:val="00427203"/>
    <w:rsid w:val="0042734D"/>
    <w:rsid w:val="00427A04"/>
    <w:rsid w:val="00427C22"/>
    <w:rsid w:val="00430177"/>
    <w:rsid w:val="004301E7"/>
    <w:rsid w:val="004309A0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3C9B"/>
    <w:rsid w:val="0043429F"/>
    <w:rsid w:val="00434468"/>
    <w:rsid w:val="00434C53"/>
    <w:rsid w:val="004357CD"/>
    <w:rsid w:val="004359E2"/>
    <w:rsid w:val="00435C24"/>
    <w:rsid w:val="00435EF8"/>
    <w:rsid w:val="0043681B"/>
    <w:rsid w:val="00436A89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4EEC"/>
    <w:rsid w:val="0044510D"/>
    <w:rsid w:val="00445A59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20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2DC6"/>
    <w:rsid w:val="00452EA2"/>
    <w:rsid w:val="0045376D"/>
    <w:rsid w:val="004538A7"/>
    <w:rsid w:val="004538F9"/>
    <w:rsid w:val="00453ADE"/>
    <w:rsid w:val="004543FA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1EC8"/>
    <w:rsid w:val="00462AF8"/>
    <w:rsid w:val="00462CAA"/>
    <w:rsid w:val="0046310F"/>
    <w:rsid w:val="0046350C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3D6"/>
    <w:rsid w:val="004725EE"/>
    <w:rsid w:val="00472833"/>
    <w:rsid w:val="00472B6C"/>
    <w:rsid w:val="00472E1E"/>
    <w:rsid w:val="004732AB"/>
    <w:rsid w:val="004733AF"/>
    <w:rsid w:val="00473F8F"/>
    <w:rsid w:val="0047516B"/>
    <w:rsid w:val="004756E3"/>
    <w:rsid w:val="004756EF"/>
    <w:rsid w:val="0047635F"/>
    <w:rsid w:val="00476499"/>
    <w:rsid w:val="00476530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109F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4F7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2B9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A7E79"/>
    <w:rsid w:val="004B062B"/>
    <w:rsid w:val="004B0F91"/>
    <w:rsid w:val="004B176C"/>
    <w:rsid w:val="004B1AD7"/>
    <w:rsid w:val="004B1BB7"/>
    <w:rsid w:val="004B27E7"/>
    <w:rsid w:val="004B2CE8"/>
    <w:rsid w:val="004B2F87"/>
    <w:rsid w:val="004B3772"/>
    <w:rsid w:val="004B3A67"/>
    <w:rsid w:val="004B4647"/>
    <w:rsid w:val="004B49FE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773"/>
    <w:rsid w:val="004C61F2"/>
    <w:rsid w:val="004C6617"/>
    <w:rsid w:val="004C671A"/>
    <w:rsid w:val="004C6819"/>
    <w:rsid w:val="004C69D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315"/>
    <w:rsid w:val="004D3AEB"/>
    <w:rsid w:val="004D3CAF"/>
    <w:rsid w:val="004D3F07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B0E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276"/>
    <w:rsid w:val="004E3639"/>
    <w:rsid w:val="004E3E00"/>
    <w:rsid w:val="004E3E7B"/>
    <w:rsid w:val="004E4398"/>
    <w:rsid w:val="004E46D9"/>
    <w:rsid w:val="004E4779"/>
    <w:rsid w:val="004E478D"/>
    <w:rsid w:val="004E5026"/>
    <w:rsid w:val="004E554B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224"/>
    <w:rsid w:val="004F4339"/>
    <w:rsid w:val="004F45B9"/>
    <w:rsid w:val="004F4D7D"/>
    <w:rsid w:val="004F535F"/>
    <w:rsid w:val="004F56C8"/>
    <w:rsid w:val="004F5717"/>
    <w:rsid w:val="004F5724"/>
    <w:rsid w:val="004F5F12"/>
    <w:rsid w:val="004F607B"/>
    <w:rsid w:val="004F60B4"/>
    <w:rsid w:val="004F6192"/>
    <w:rsid w:val="004F6374"/>
    <w:rsid w:val="004F6379"/>
    <w:rsid w:val="004F6626"/>
    <w:rsid w:val="004F68B4"/>
    <w:rsid w:val="004F6A31"/>
    <w:rsid w:val="004F6AA0"/>
    <w:rsid w:val="004F6BA2"/>
    <w:rsid w:val="004F6CEA"/>
    <w:rsid w:val="004F733D"/>
    <w:rsid w:val="004F7586"/>
    <w:rsid w:val="004F7B6A"/>
    <w:rsid w:val="004F7B7A"/>
    <w:rsid w:val="004F7B83"/>
    <w:rsid w:val="005001FA"/>
    <w:rsid w:val="0050044D"/>
    <w:rsid w:val="0050071F"/>
    <w:rsid w:val="005010C2"/>
    <w:rsid w:val="00501122"/>
    <w:rsid w:val="00501AE0"/>
    <w:rsid w:val="00501C81"/>
    <w:rsid w:val="00502084"/>
    <w:rsid w:val="0050229F"/>
    <w:rsid w:val="00502515"/>
    <w:rsid w:val="005026FB"/>
    <w:rsid w:val="00502802"/>
    <w:rsid w:val="00502CDB"/>
    <w:rsid w:val="00503DF1"/>
    <w:rsid w:val="00503F26"/>
    <w:rsid w:val="00504082"/>
    <w:rsid w:val="005041F8"/>
    <w:rsid w:val="00504833"/>
    <w:rsid w:val="00504E80"/>
    <w:rsid w:val="0050542B"/>
    <w:rsid w:val="00505551"/>
    <w:rsid w:val="00505EFE"/>
    <w:rsid w:val="0050610F"/>
    <w:rsid w:val="0050652C"/>
    <w:rsid w:val="00506633"/>
    <w:rsid w:val="00507174"/>
    <w:rsid w:val="005075CB"/>
    <w:rsid w:val="0050771F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048"/>
    <w:rsid w:val="0051220D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A74"/>
    <w:rsid w:val="00515AA3"/>
    <w:rsid w:val="00515F3C"/>
    <w:rsid w:val="005161E8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1B9D"/>
    <w:rsid w:val="00531F1C"/>
    <w:rsid w:val="00531F21"/>
    <w:rsid w:val="00532D14"/>
    <w:rsid w:val="0053309F"/>
    <w:rsid w:val="0053327D"/>
    <w:rsid w:val="00533483"/>
    <w:rsid w:val="00533716"/>
    <w:rsid w:val="005339CB"/>
    <w:rsid w:val="00534842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37C5D"/>
    <w:rsid w:val="005405A0"/>
    <w:rsid w:val="005407A8"/>
    <w:rsid w:val="00540A9E"/>
    <w:rsid w:val="00540E7D"/>
    <w:rsid w:val="0054103E"/>
    <w:rsid w:val="0054107A"/>
    <w:rsid w:val="005415C7"/>
    <w:rsid w:val="00541612"/>
    <w:rsid w:val="005416BD"/>
    <w:rsid w:val="00541BFC"/>
    <w:rsid w:val="005426F3"/>
    <w:rsid w:val="0054285E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6C0"/>
    <w:rsid w:val="00546CE3"/>
    <w:rsid w:val="005470DE"/>
    <w:rsid w:val="0054792A"/>
    <w:rsid w:val="00547AA6"/>
    <w:rsid w:val="005507BD"/>
    <w:rsid w:val="00550F1B"/>
    <w:rsid w:val="00551128"/>
    <w:rsid w:val="0055115A"/>
    <w:rsid w:val="0055157D"/>
    <w:rsid w:val="005522F4"/>
    <w:rsid w:val="00553491"/>
    <w:rsid w:val="005535FF"/>
    <w:rsid w:val="005537D8"/>
    <w:rsid w:val="00553EF1"/>
    <w:rsid w:val="005544EF"/>
    <w:rsid w:val="0055489D"/>
    <w:rsid w:val="00554B0D"/>
    <w:rsid w:val="00555945"/>
    <w:rsid w:val="00555D08"/>
    <w:rsid w:val="00556A9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0F1"/>
    <w:rsid w:val="005636FC"/>
    <w:rsid w:val="00563C79"/>
    <w:rsid w:val="00564176"/>
    <w:rsid w:val="00564825"/>
    <w:rsid w:val="00564AD8"/>
    <w:rsid w:val="005654BE"/>
    <w:rsid w:val="005657A2"/>
    <w:rsid w:val="00565FA9"/>
    <w:rsid w:val="00566A48"/>
    <w:rsid w:val="00566E5A"/>
    <w:rsid w:val="005679AF"/>
    <w:rsid w:val="00570392"/>
    <w:rsid w:val="00570E72"/>
    <w:rsid w:val="00570F62"/>
    <w:rsid w:val="005714D3"/>
    <w:rsid w:val="00571780"/>
    <w:rsid w:val="00571792"/>
    <w:rsid w:val="0057193F"/>
    <w:rsid w:val="00571DCE"/>
    <w:rsid w:val="00573D6F"/>
    <w:rsid w:val="00573F33"/>
    <w:rsid w:val="00573FFB"/>
    <w:rsid w:val="0057450A"/>
    <w:rsid w:val="005749A7"/>
    <w:rsid w:val="00574A2A"/>
    <w:rsid w:val="00574B02"/>
    <w:rsid w:val="00575743"/>
    <w:rsid w:val="00575B7E"/>
    <w:rsid w:val="00576660"/>
    <w:rsid w:val="005769A1"/>
    <w:rsid w:val="00577300"/>
    <w:rsid w:val="00577317"/>
    <w:rsid w:val="00577948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B9F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97C"/>
    <w:rsid w:val="00585F31"/>
    <w:rsid w:val="00586491"/>
    <w:rsid w:val="005866FC"/>
    <w:rsid w:val="0058738F"/>
    <w:rsid w:val="00587720"/>
    <w:rsid w:val="00587915"/>
    <w:rsid w:val="00587B64"/>
    <w:rsid w:val="00587E16"/>
    <w:rsid w:val="00590502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3C1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0F4A"/>
    <w:rsid w:val="005A1699"/>
    <w:rsid w:val="005A1EE1"/>
    <w:rsid w:val="005A2227"/>
    <w:rsid w:val="005A268B"/>
    <w:rsid w:val="005A2717"/>
    <w:rsid w:val="005A2B91"/>
    <w:rsid w:val="005A2C34"/>
    <w:rsid w:val="005A3295"/>
    <w:rsid w:val="005A365E"/>
    <w:rsid w:val="005A36A0"/>
    <w:rsid w:val="005A3775"/>
    <w:rsid w:val="005A39D7"/>
    <w:rsid w:val="005A436D"/>
    <w:rsid w:val="005A4844"/>
    <w:rsid w:val="005A48A1"/>
    <w:rsid w:val="005A4915"/>
    <w:rsid w:val="005A4973"/>
    <w:rsid w:val="005A4B61"/>
    <w:rsid w:val="005A54D4"/>
    <w:rsid w:val="005A5D29"/>
    <w:rsid w:val="005A6975"/>
    <w:rsid w:val="005A75D6"/>
    <w:rsid w:val="005B001F"/>
    <w:rsid w:val="005B056F"/>
    <w:rsid w:val="005B14E4"/>
    <w:rsid w:val="005B1BD2"/>
    <w:rsid w:val="005B24CD"/>
    <w:rsid w:val="005B2722"/>
    <w:rsid w:val="005B28CA"/>
    <w:rsid w:val="005B2A33"/>
    <w:rsid w:val="005B2F94"/>
    <w:rsid w:val="005B317D"/>
    <w:rsid w:val="005B334B"/>
    <w:rsid w:val="005B395E"/>
    <w:rsid w:val="005B4FB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33E2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374"/>
    <w:rsid w:val="005D0454"/>
    <w:rsid w:val="005D0CA2"/>
    <w:rsid w:val="005D1078"/>
    <w:rsid w:val="005D11B7"/>
    <w:rsid w:val="005D1A86"/>
    <w:rsid w:val="005D204B"/>
    <w:rsid w:val="005D21AE"/>
    <w:rsid w:val="005D2309"/>
    <w:rsid w:val="005D24DD"/>
    <w:rsid w:val="005D2980"/>
    <w:rsid w:val="005D2A03"/>
    <w:rsid w:val="005D2AF0"/>
    <w:rsid w:val="005D2E51"/>
    <w:rsid w:val="005D3165"/>
    <w:rsid w:val="005D31AA"/>
    <w:rsid w:val="005D342A"/>
    <w:rsid w:val="005D36AB"/>
    <w:rsid w:val="005D428F"/>
    <w:rsid w:val="005D52E4"/>
    <w:rsid w:val="005D5760"/>
    <w:rsid w:val="005D69D5"/>
    <w:rsid w:val="005D6F22"/>
    <w:rsid w:val="005D6FA2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6A8"/>
    <w:rsid w:val="005E5BF8"/>
    <w:rsid w:val="005E5D5D"/>
    <w:rsid w:val="005E647E"/>
    <w:rsid w:val="005E79FF"/>
    <w:rsid w:val="005F0557"/>
    <w:rsid w:val="005F0AF3"/>
    <w:rsid w:val="005F0D2E"/>
    <w:rsid w:val="005F158D"/>
    <w:rsid w:val="005F1AAB"/>
    <w:rsid w:val="005F1DDA"/>
    <w:rsid w:val="005F23DB"/>
    <w:rsid w:val="005F24D4"/>
    <w:rsid w:val="005F28B7"/>
    <w:rsid w:val="005F28D5"/>
    <w:rsid w:val="005F310D"/>
    <w:rsid w:val="005F365C"/>
    <w:rsid w:val="005F36F5"/>
    <w:rsid w:val="005F3A7B"/>
    <w:rsid w:val="005F3FC8"/>
    <w:rsid w:val="005F4001"/>
    <w:rsid w:val="005F4007"/>
    <w:rsid w:val="005F4784"/>
    <w:rsid w:val="005F4B2E"/>
    <w:rsid w:val="005F4E98"/>
    <w:rsid w:val="005F4FB4"/>
    <w:rsid w:val="005F536B"/>
    <w:rsid w:val="005F6C00"/>
    <w:rsid w:val="005F74BE"/>
    <w:rsid w:val="005F7821"/>
    <w:rsid w:val="005F7977"/>
    <w:rsid w:val="006003DF"/>
    <w:rsid w:val="00600696"/>
    <w:rsid w:val="00600821"/>
    <w:rsid w:val="00600F4F"/>
    <w:rsid w:val="0060229D"/>
    <w:rsid w:val="006023E3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4D3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6C8"/>
    <w:rsid w:val="00614D95"/>
    <w:rsid w:val="0061542A"/>
    <w:rsid w:val="00615568"/>
    <w:rsid w:val="00615747"/>
    <w:rsid w:val="006159E1"/>
    <w:rsid w:val="00615C47"/>
    <w:rsid w:val="00615D12"/>
    <w:rsid w:val="00616049"/>
    <w:rsid w:val="00616AE3"/>
    <w:rsid w:val="00616C1B"/>
    <w:rsid w:val="00616D9E"/>
    <w:rsid w:val="00616DEC"/>
    <w:rsid w:val="00617327"/>
    <w:rsid w:val="006176AD"/>
    <w:rsid w:val="00617CFB"/>
    <w:rsid w:val="00617D58"/>
    <w:rsid w:val="00617D9E"/>
    <w:rsid w:val="006204B0"/>
    <w:rsid w:val="006208D3"/>
    <w:rsid w:val="0062091F"/>
    <w:rsid w:val="00620951"/>
    <w:rsid w:val="0062157C"/>
    <w:rsid w:val="00621E4A"/>
    <w:rsid w:val="00621ECC"/>
    <w:rsid w:val="00622BFC"/>
    <w:rsid w:val="00622E50"/>
    <w:rsid w:val="00623382"/>
    <w:rsid w:val="00623480"/>
    <w:rsid w:val="006236C8"/>
    <w:rsid w:val="006238F5"/>
    <w:rsid w:val="00623995"/>
    <w:rsid w:val="00624070"/>
    <w:rsid w:val="00624ABC"/>
    <w:rsid w:val="00625036"/>
    <w:rsid w:val="00625062"/>
    <w:rsid w:val="006253BB"/>
    <w:rsid w:val="006254CC"/>
    <w:rsid w:val="006258C0"/>
    <w:rsid w:val="00625F0C"/>
    <w:rsid w:val="00626381"/>
    <w:rsid w:val="006267AB"/>
    <w:rsid w:val="00626C10"/>
    <w:rsid w:val="00627186"/>
    <w:rsid w:val="006276C6"/>
    <w:rsid w:val="00627C81"/>
    <w:rsid w:val="00627E5A"/>
    <w:rsid w:val="00627E73"/>
    <w:rsid w:val="006304A5"/>
    <w:rsid w:val="0063076A"/>
    <w:rsid w:val="00630B19"/>
    <w:rsid w:val="00631165"/>
    <w:rsid w:val="00631217"/>
    <w:rsid w:val="00631684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4BC"/>
    <w:rsid w:val="00634581"/>
    <w:rsid w:val="006347AF"/>
    <w:rsid w:val="00634AD5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5BC"/>
    <w:rsid w:val="00640645"/>
    <w:rsid w:val="0064159D"/>
    <w:rsid w:val="006417CF"/>
    <w:rsid w:val="006418D6"/>
    <w:rsid w:val="00641B91"/>
    <w:rsid w:val="00641FBF"/>
    <w:rsid w:val="0064202D"/>
    <w:rsid w:val="006427B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8B5"/>
    <w:rsid w:val="00646B64"/>
    <w:rsid w:val="006479E5"/>
    <w:rsid w:val="00647B60"/>
    <w:rsid w:val="00647DFE"/>
    <w:rsid w:val="00650231"/>
    <w:rsid w:val="006506BC"/>
    <w:rsid w:val="00650AE7"/>
    <w:rsid w:val="00651F2C"/>
    <w:rsid w:val="00652516"/>
    <w:rsid w:val="00652C3A"/>
    <w:rsid w:val="00652CCF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3D8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57D17"/>
    <w:rsid w:val="00657DCF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94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67B09"/>
    <w:rsid w:val="00670464"/>
    <w:rsid w:val="006704EF"/>
    <w:rsid w:val="006706C6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5FB8"/>
    <w:rsid w:val="0067645D"/>
    <w:rsid w:val="0067663A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66E4"/>
    <w:rsid w:val="00687070"/>
    <w:rsid w:val="0068741C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B30"/>
    <w:rsid w:val="00691D05"/>
    <w:rsid w:val="00691D37"/>
    <w:rsid w:val="00691EAF"/>
    <w:rsid w:val="0069259A"/>
    <w:rsid w:val="00692A9E"/>
    <w:rsid w:val="0069366F"/>
    <w:rsid w:val="00693A3D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30A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3F1"/>
    <w:rsid w:val="006A7627"/>
    <w:rsid w:val="006A780D"/>
    <w:rsid w:val="006A7E9B"/>
    <w:rsid w:val="006B05A6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3728"/>
    <w:rsid w:val="006B41D7"/>
    <w:rsid w:val="006B535A"/>
    <w:rsid w:val="006B5707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4F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3DAD"/>
    <w:rsid w:val="006D4498"/>
    <w:rsid w:val="006D5429"/>
    <w:rsid w:val="006D59F1"/>
    <w:rsid w:val="006D5B43"/>
    <w:rsid w:val="006D71F4"/>
    <w:rsid w:val="006D7E0E"/>
    <w:rsid w:val="006E0008"/>
    <w:rsid w:val="006E147D"/>
    <w:rsid w:val="006E214E"/>
    <w:rsid w:val="006E22B1"/>
    <w:rsid w:val="006E2D5B"/>
    <w:rsid w:val="006E30AA"/>
    <w:rsid w:val="006E36B4"/>
    <w:rsid w:val="006E3A48"/>
    <w:rsid w:val="006E3C93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E7ADC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8A2"/>
    <w:rsid w:val="006F29F5"/>
    <w:rsid w:val="006F335B"/>
    <w:rsid w:val="006F3A6D"/>
    <w:rsid w:val="006F400F"/>
    <w:rsid w:val="006F46DD"/>
    <w:rsid w:val="006F577E"/>
    <w:rsid w:val="006F5BAE"/>
    <w:rsid w:val="006F75F6"/>
    <w:rsid w:val="006F77A1"/>
    <w:rsid w:val="006F7C4A"/>
    <w:rsid w:val="006F7DE5"/>
    <w:rsid w:val="007000DA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3A04"/>
    <w:rsid w:val="00703ED5"/>
    <w:rsid w:val="0070415C"/>
    <w:rsid w:val="007041ED"/>
    <w:rsid w:val="007043EA"/>
    <w:rsid w:val="0070455B"/>
    <w:rsid w:val="007049EA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4CDF"/>
    <w:rsid w:val="00715243"/>
    <w:rsid w:val="00715906"/>
    <w:rsid w:val="0071645D"/>
    <w:rsid w:val="00717670"/>
    <w:rsid w:val="00717AF2"/>
    <w:rsid w:val="00720104"/>
    <w:rsid w:val="007207BF"/>
    <w:rsid w:val="0072096E"/>
    <w:rsid w:val="0072139C"/>
    <w:rsid w:val="007219AB"/>
    <w:rsid w:val="00721C4F"/>
    <w:rsid w:val="00722097"/>
    <w:rsid w:val="007220B4"/>
    <w:rsid w:val="0072210B"/>
    <w:rsid w:val="007223D4"/>
    <w:rsid w:val="007229A1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CCB"/>
    <w:rsid w:val="00725ED4"/>
    <w:rsid w:val="00726A05"/>
    <w:rsid w:val="00726E5B"/>
    <w:rsid w:val="00730C2B"/>
    <w:rsid w:val="00730DD2"/>
    <w:rsid w:val="007311DE"/>
    <w:rsid w:val="007314EF"/>
    <w:rsid w:val="007317BD"/>
    <w:rsid w:val="00731C18"/>
    <w:rsid w:val="00731F7C"/>
    <w:rsid w:val="00732A6F"/>
    <w:rsid w:val="00732AEE"/>
    <w:rsid w:val="00732E22"/>
    <w:rsid w:val="007333DF"/>
    <w:rsid w:val="007335EC"/>
    <w:rsid w:val="00733614"/>
    <w:rsid w:val="007336FF"/>
    <w:rsid w:val="00733700"/>
    <w:rsid w:val="00733E3E"/>
    <w:rsid w:val="00733E80"/>
    <w:rsid w:val="00734135"/>
    <w:rsid w:val="007346B7"/>
    <w:rsid w:val="00734B58"/>
    <w:rsid w:val="00735053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3A6"/>
    <w:rsid w:val="007439D0"/>
    <w:rsid w:val="00743B42"/>
    <w:rsid w:val="00743B4A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F"/>
    <w:rsid w:val="007477AE"/>
    <w:rsid w:val="00747DAC"/>
    <w:rsid w:val="00750514"/>
    <w:rsid w:val="00750C12"/>
    <w:rsid w:val="00750D28"/>
    <w:rsid w:val="00750DC2"/>
    <w:rsid w:val="007513CF"/>
    <w:rsid w:val="007516F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0C8"/>
    <w:rsid w:val="007544AF"/>
    <w:rsid w:val="00754693"/>
    <w:rsid w:val="007546D1"/>
    <w:rsid w:val="007549E5"/>
    <w:rsid w:val="00754CCB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0"/>
    <w:rsid w:val="00762F89"/>
    <w:rsid w:val="00763515"/>
    <w:rsid w:val="00763696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1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0B3"/>
    <w:rsid w:val="0077420B"/>
    <w:rsid w:val="007742B0"/>
    <w:rsid w:val="00775511"/>
    <w:rsid w:val="00775625"/>
    <w:rsid w:val="0077568C"/>
    <w:rsid w:val="00775776"/>
    <w:rsid w:val="00775B18"/>
    <w:rsid w:val="00776288"/>
    <w:rsid w:val="007762BE"/>
    <w:rsid w:val="00776DF3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56C"/>
    <w:rsid w:val="00783DD8"/>
    <w:rsid w:val="007840CD"/>
    <w:rsid w:val="00784CAC"/>
    <w:rsid w:val="00785088"/>
    <w:rsid w:val="00785B92"/>
    <w:rsid w:val="00785D23"/>
    <w:rsid w:val="0078623C"/>
    <w:rsid w:val="0078646C"/>
    <w:rsid w:val="0078674E"/>
    <w:rsid w:val="007874FF"/>
    <w:rsid w:val="007876E9"/>
    <w:rsid w:val="00787823"/>
    <w:rsid w:val="007878D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232D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5B87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97E09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39ED"/>
    <w:rsid w:val="007A4040"/>
    <w:rsid w:val="007A4084"/>
    <w:rsid w:val="007A5637"/>
    <w:rsid w:val="007A5C72"/>
    <w:rsid w:val="007A6AAA"/>
    <w:rsid w:val="007A6D63"/>
    <w:rsid w:val="007A6EB1"/>
    <w:rsid w:val="007A71DE"/>
    <w:rsid w:val="007A7612"/>
    <w:rsid w:val="007A7AFF"/>
    <w:rsid w:val="007B0091"/>
    <w:rsid w:val="007B048B"/>
    <w:rsid w:val="007B0D8F"/>
    <w:rsid w:val="007B11B4"/>
    <w:rsid w:val="007B148B"/>
    <w:rsid w:val="007B231E"/>
    <w:rsid w:val="007B26BE"/>
    <w:rsid w:val="007B2728"/>
    <w:rsid w:val="007B2B92"/>
    <w:rsid w:val="007B2E10"/>
    <w:rsid w:val="007B361E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614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5CE4"/>
    <w:rsid w:val="007D604E"/>
    <w:rsid w:val="007D63B6"/>
    <w:rsid w:val="007D668F"/>
    <w:rsid w:val="007D6757"/>
    <w:rsid w:val="007D68DC"/>
    <w:rsid w:val="007D6930"/>
    <w:rsid w:val="007D6DCB"/>
    <w:rsid w:val="007D7500"/>
    <w:rsid w:val="007D7704"/>
    <w:rsid w:val="007E003B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454C"/>
    <w:rsid w:val="007E53BC"/>
    <w:rsid w:val="007E5C74"/>
    <w:rsid w:val="007E6415"/>
    <w:rsid w:val="007E6A9A"/>
    <w:rsid w:val="007E6B03"/>
    <w:rsid w:val="007E6E03"/>
    <w:rsid w:val="007E70AD"/>
    <w:rsid w:val="007E720A"/>
    <w:rsid w:val="007E7EC4"/>
    <w:rsid w:val="007F028E"/>
    <w:rsid w:val="007F06D8"/>
    <w:rsid w:val="007F0ACC"/>
    <w:rsid w:val="007F1EAC"/>
    <w:rsid w:val="007F2064"/>
    <w:rsid w:val="007F222D"/>
    <w:rsid w:val="007F2560"/>
    <w:rsid w:val="007F28B1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719"/>
    <w:rsid w:val="008079F0"/>
    <w:rsid w:val="00807F27"/>
    <w:rsid w:val="00807F46"/>
    <w:rsid w:val="0081007D"/>
    <w:rsid w:val="00810476"/>
    <w:rsid w:val="0081091E"/>
    <w:rsid w:val="008118E3"/>
    <w:rsid w:val="008123C9"/>
    <w:rsid w:val="00812C54"/>
    <w:rsid w:val="0081322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CCF"/>
    <w:rsid w:val="00817D74"/>
    <w:rsid w:val="00820559"/>
    <w:rsid w:val="00820576"/>
    <w:rsid w:val="008205B7"/>
    <w:rsid w:val="00820DF3"/>
    <w:rsid w:val="00821043"/>
    <w:rsid w:val="008213BD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5EA7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120"/>
    <w:rsid w:val="0083245A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C6C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1AB8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331"/>
    <w:rsid w:val="0084594B"/>
    <w:rsid w:val="00845CB8"/>
    <w:rsid w:val="00845ED7"/>
    <w:rsid w:val="00846066"/>
    <w:rsid w:val="0084658C"/>
    <w:rsid w:val="00846607"/>
    <w:rsid w:val="00846730"/>
    <w:rsid w:val="008467A3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C92"/>
    <w:rsid w:val="00852CC2"/>
    <w:rsid w:val="00852F98"/>
    <w:rsid w:val="00852FB7"/>
    <w:rsid w:val="00852FBE"/>
    <w:rsid w:val="0085393C"/>
    <w:rsid w:val="00853CC3"/>
    <w:rsid w:val="0085400A"/>
    <w:rsid w:val="00854CDD"/>
    <w:rsid w:val="008558B7"/>
    <w:rsid w:val="00855F4C"/>
    <w:rsid w:val="00856127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1A5"/>
    <w:rsid w:val="0087778B"/>
    <w:rsid w:val="00877A6F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A02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0B"/>
    <w:rsid w:val="00895C35"/>
    <w:rsid w:val="00895E16"/>
    <w:rsid w:val="00896102"/>
    <w:rsid w:val="0089613E"/>
    <w:rsid w:val="00896203"/>
    <w:rsid w:val="00896420"/>
    <w:rsid w:val="00896621"/>
    <w:rsid w:val="00896A10"/>
    <w:rsid w:val="00896AE8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10D"/>
    <w:rsid w:val="008A247A"/>
    <w:rsid w:val="008A277D"/>
    <w:rsid w:val="008A2D05"/>
    <w:rsid w:val="008A3378"/>
    <w:rsid w:val="008A361F"/>
    <w:rsid w:val="008A36E5"/>
    <w:rsid w:val="008A3D4B"/>
    <w:rsid w:val="008A3E24"/>
    <w:rsid w:val="008A3EE6"/>
    <w:rsid w:val="008A4316"/>
    <w:rsid w:val="008A478A"/>
    <w:rsid w:val="008A4FAA"/>
    <w:rsid w:val="008A578D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0F19"/>
    <w:rsid w:val="008B12E6"/>
    <w:rsid w:val="008B16E0"/>
    <w:rsid w:val="008B1F5D"/>
    <w:rsid w:val="008B203F"/>
    <w:rsid w:val="008B220C"/>
    <w:rsid w:val="008B2981"/>
    <w:rsid w:val="008B3460"/>
    <w:rsid w:val="008B399F"/>
    <w:rsid w:val="008B39CA"/>
    <w:rsid w:val="008B4289"/>
    <w:rsid w:val="008B47BE"/>
    <w:rsid w:val="008B525D"/>
    <w:rsid w:val="008B5638"/>
    <w:rsid w:val="008B5AFF"/>
    <w:rsid w:val="008B63A4"/>
    <w:rsid w:val="008B68B5"/>
    <w:rsid w:val="008B691C"/>
    <w:rsid w:val="008B6A26"/>
    <w:rsid w:val="008B6C2A"/>
    <w:rsid w:val="008B6C51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02A"/>
    <w:rsid w:val="008C559E"/>
    <w:rsid w:val="008C561E"/>
    <w:rsid w:val="008C5656"/>
    <w:rsid w:val="008C586D"/>
    <w:rsid w:val="008C5B24"/>
    <w:rsid w:val="008C65B8"/>
    <w:rsid w:val="008C672A"/>
    <w:rsid w:val="008C6E2E"/>
    <w:rsid w:val="008C6EC8"/>
    <w:rsid w:val="008C72B1"/>
    <w:rsid w:val="008C7632"/>
    <w:rsid w:val="008C7744"/>
    <w:rsid w:val="008D00D1"/>
    <w:rsid w:val="008D0814"/>
    <w:rsid w:val="008D0AAB"/>
    <w:rsid w:val="008D0D59"/>
    <w:rsid w:val="008D1253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06E"/>
    <w:rsid w:val="008D673F"/>
    <w:rsid w:val="008D69EB"/>
    <w:rsid w:val="008D6A9D"/>
    <w:rsid w:val="008D70BE"/>
    <w:rsid w:val="008D7139"/>
    <w:rsid w:val="008D79E4"/>
    <w:rsid w:val="008D7AB9"/>
    <w:rsid w:val="008D7F8C"/>
    <w:rsid w:val="008E012A"/>
    <w:rsid w:val="008E01DF"/>
    <w:rsid w:val="008E07EC"/>
    <w:rsid w:val="008E08B4"/>
    <w:rsid w:val="008E163A"/>
    <w:rsid w:val="008E1A44"/>
    <w:rsid w:val="008E1CCA"/>
    <w:rsid w:val="008E20ED"/>
    <w:rsid w:val="008E2653"/>
    <w:rsid w:val="008E30D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94D"/>
    <w:rsid w:val="008E7C92"/>
    <w:rsid w:val="008E7FA3"/>
    <w:rsid w:val="008F00E4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8F791C"/>
    <w:rsid w:val="00900096"/>
    <w:rsid w:val="009004BD"/>
    <w:rsid w:val="009009A7"/>
    <w:rsid w:val="009009B6"/>
    <w:rsid w:val="009009E4"/>
    <w:rsid w:val="00900B7C"/>
    <w:rsid w:val="009016A4"/>
    <w:rsid w:val="00901D1E"/>
    <w:rsid w:val="00901E34"/>
    <w:rsid w:val="0090249D"/>
    <w:rsid w:val="00902738"/>
    <w:rsid w:val="00902E27"/>
    <w:rsid w:val="00902F03"/>
    <w:rsid w:val="0090399C"/>
    <w:rsid w:val="00903A4A"/>
    <w:rsid w:val="00903FAF"/>
    <w:rsid w:val="0090482F"/>
    <w:rsid w:val="009051DF"/>
    <w:rsid w:val="00905412"/>
    <w:rsid w:val="0090614E"/>
    <w:rsid w:val="00907478"/>
    <w:rsid w:val="0090755A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B06"/>
    <w:rsid w:val="00911FC6"/>
    <w:rsid w:val="00911FFA"/>
    <w:rsid w:val="00912C42"/>
    <w:rsid w:val="0091307D"/>
    <w:rsid w:val="00913A13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0AE"/>
    <w:rsid w:val="0092011F"/>
    <w:rsid w:val="009208B8"/>
    <w:rsid w:val="009208CA"/>
    <w:rsid w:val="00920BFD"/>
    <w:rsid w:val="00920F28"/>
    <w:rsid w:val="009210BD"/>
    <w:rsid w:val="00921C05"/>
    <w:rsid w:val="00921CBF"/>
    <w:rsid w:val="00922016"/>
    <w:rsid w:val="0092205B"/>
    <w:rsid w:val="0092249E"/>
    <w:rsid w:val="009228CE"/>
    <w:rsid w:val="00922CCB"/>
    <w:rsid w:val="00922D02"/>
    <w:rsid w:val="00923B78"/>
    <w:rsid w:val="00923D77"/>
    <w:rsid w:val="009240B6"/>
    <w:rsid w:val="00924171"/>
    <w:rsid w:val="00924392"/>
    <w:rsid w:val="00924673"/>
    <w:rsid w:val="009249F8"/>
    <w:rsid w:val="00924FE9"/>
    <w:rsid w:val="0092559B"/>
    <w:rsid w:val="00925BBE"/>
    <w:rsid w:val="00925C19"/>
    <w:rsid w:val="00926086"/>
    <w:rsid w:val="009260C3"/>
    <w:rsid w:val="009268DE"/>
    <w:rsid w:val="00926F0E"/>
    <w:rsid w:val="00927FCD"/>
    <w:rsid w:val="009302F3"/>
    <w:rsid w:val="00930E92"/>
    <w:rsid w:val="00931B71"/>
    <w:rsid w:val="0093285A"/>
    <w:rsid w:val="00932EE1"/>
    <w:rsid w:val="00933531"/>
    <w:rsid w:val="009338C0"/>
    <w:rsid w:val="00933FA9"/>
    <w:rsid w:val="00933FFC"/>
    <w:rsid w:val="009345D8"/>
    <w:rsid w:val="00934B73"/>
    <w:rsid w:val="00934BD8"/>
    <w:rsid w:val="00934C19"/>
    <w:rsid w:val="00934C94"/>
    <w:rsid w:val="00934FE0"/>
    <w:rsid w:val="0093503C"/>
    <w:rsid w:val="00935996"/>
    <w:rsid w:val="00935A8A"/>
    <w:rsid w:val="00935B0F"/>
    <w:rsid w:val="00935BCA"/>
    <w:rsid w:val="00935E6A"/>
    <w:rsid w:val="0093637A"/>
    <w:rsid w:val="00937072"/>
    <w:rsid w:val="009374F7"/>
    <w:rsid w:val="0093756E"/>
    <w:rsid w:val="009375D1"/>
    <w:rsid w:val="00940878"/>
    <w:rsid w:val="00940AE3"/>
    <w:rsid w:val="00941634"/>
    <w:rsid w:val="0094174B"/>
    <w:rsid w:val="0094194E"/>
    <w:rsid w:val="0094462A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1B9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095"/>
    <w:rsid w:val="009611EC"/>
    <w:rsid w:val="00961433"/>
    <w:rsid w:val="009614F7"/>
    <w:rsid w:val="009619D7"/>
    <w:rsid w:val="00961C31"/>
    <w:rsid w:val="009622F8"/>
    <w:rsid w:val="00962517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3F7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779"/>
    <w:rsid w:val="00974C7C"/>
    <w:rsid w:val="00974CB3"/>
    <w:rsid w:val="00974CB7"/>
    <w:rsid w:val="009755E8"/>
    <w:rsid w:val="009760F0"/>
    <w:rsid w:val="009768E6"/>
    <w:rsid w:val="00976EF1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20E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39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98"/>
    <w:rsid w:val="009A2DB6"/>
    <w:rsid w:val="009A390E"/>
    <w:rsid w:val="009A4009"/>
    <w:rsid w:val="009A4873"/>
    <w:rsid w:val="009A5923"/>
    <w:rsid w:val="009A5A4B"/>
    <w:rsid w:val="009A641D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1BF"/>
    <w:rsid w:val="009B57D7"/>
    <w:rsid w:val="009B5F1E"/>
    <w:rsid w:val="009B6A79"/>
    <w:rsid w:val="009B726A"/>
    <w:rsid w:val="009B7CFD"/>
    <w:rsid w:val="009C0150"/>
    <w:rsid w:val="009C043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D45"/>
    <w:rsid w:val="009C7150"/>
    <w:rsid w:val="009D07B2"/>
    <w:rsid w:val="009D181C"/>
    <w:rsid w:val="009D1C9A"/>
    <w:rsid w:val="009D2067"/>
    <w:rsid w:val="009D21DD"/>
    <w:rsid w:val="009D2F30"/>
    <w:rsid w:val="009D30A6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2A9"/>
    <w:rsid w:val="009D673C"/>
    <w:rsid w:val="009D6999"/>
    <w:rsid w:val="009D78DC"/>
    <w:rsid w:val="009E08E2"/>
    <w:rsid w:val="009E0A57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4BF"/>
    <w:rsid w:val="009E6E27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283"/>
    <w:rsid w:val="00A01340"/>
    <w:rsid w:val="00A01AB6"/>
    <w:rsid w:val="00A01E58"/>
    <w:rsid w:val="00A020B1"/>
    <w:rsid w:val="00A02407"/>
    <w:rsid w:val="00A028E8"/>
    <w:rsid w:val="00A02AD2"/>
    <w:rsid w:val="00A02CE0"/>
    <w:rsid w:val="00A02CFD"/>
    <w:rsid w:val="00A0300B"/>
    <w:rsid w:val="00A03800"/>
    <w:rsid w:val="00A038F2"/>
    <w:rsid w:val="00A0459A"/>
    <w:rsid w:val="00A0482D"/>
    <w:rsid w:val="00A04D1D"/>
    <w:rsid w:val="00A04D72"/>
    <w:rsid w:val="00A04F5C"/>
    <w:rsid w:val="00A0576D"/>
    <w:rsid w:val="00A05977"/>
    <w:rsid w:val="00A05B6D"/>
    <w:rsid w:val="00A0642C"/>
    <w:rsid w:val="00A06566"/>
    <w:rsid w:val="00A06961"/>
    <w:rsid w:val="00A06B1B"/>
    <w:rsid w:val="00A06FCE"/>
    <w:rsid w:val="00A0717B"/>
    <w:rsid w:val="00A07B92"/>
    <w:rsid w:val="00A07E0D"/>
    <w:rsid w:val="00A1022B"/>
    <w:rsid w:val="00A10268"/>
    <w:rsid w:val="00A10296"/>
    <w:rsid w:val="00A1076D"/>
    <w:rsid w:val="00A108B5"/>
    <w:rsid w:val="00A109FB"/>
    <w:rsid w:val="00A10A9E"/>
    <w:rsid w:val="00A10B37"/>
    <w:rsid w:val="00A10CC6"/>
    <w:rsid w:val="00A10FB4"/>
    <w:rsid w:val="00A116A5"/>
    <w:rsid w:val="00A11D7C"/>
    <w:rsid w:val="00A13004"/>
    <w:rsid w:val="00A1391A"/>
    <w:rsid w:val="00A13EFF"/>
    <w:rsid w:val="00A145CD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676"/>
    <w:rsid w:val="00A22B9B"/>
    <w:rsid w:val="00A2374C"/>
    <w:rsid w:val="00A2397B"/>
    <w:rsid w:val="00A23C8D"/>
    <w:rsid w:val="00A248E5"/>
    <w:rsid w:val="00A25324"/>
    <w:rsid w:val="00A25998"/>
    <w:rsid w:val="00A25F2A"/>
    <w:rsid w:val="00A260E4"/>
    <w:rsid w:val="00A26E2B"/>
    <w:rsid w:val="00A26E9A"/>
    <w:rsid w:val="00A30101"/>
    <w:rsid w:val="00A303CD"/>
    <w:rsid w:val="00A308BF"/>
    <w:rsid w:val="00A308C4"/>
    <w:rsid w:val="00A30B5B"/>
    <w:rsid w:val="00A3114F"/>
    <w:rsid w:val="00A311D4"/>
    <w:rsid w:val="00A3143B"/>
    <w:rsid w:val="00A31CAF"/>
    <w:rsid w:val="00A31F16"/>
    <w:rsid w:val="00A31F39"/>
    <w:rsid w:val="00A329FC"/>
    <w:rsid w:val="00A32FB3"/>
    <w:rsid w:val="00A33BAB"/>
    <w:rsid w:val="00A342DE"/>
    <w:rsid w:val="00A3471D"/>
    <w:rsid w:val="00A3548C"/>
    <w:rsid w:val="00A35645"/>
    <w:rsid w:val="00A356B9"/>
    <w:rsid w:val="00A359F6"/>
    <w:rsid w:val="00A35CE9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681"/>
    <w:rsid w:val="00A41A93"/>
    <w:rsid w:val="00A4235C"/>
    <w:rsid w:val="00A4298F"/>
    <w:rsid w:val="00A435A0"/>
    <w:rsid w:val="00A43C13"/>
    <w:rsid w:val="00A44130"/>
    <w:rsid w:val="00A44354"/>
    <w:rsid w:val="00A4464A"/>
    <w:rsid w:val="00A44B5D"/>
    <w:rsid w:val="00A44DAB"/>
    <w:rsid w:val="00A44F51"/>
    <w:rsid w:val="00A45026"/>
    <w:rsid w:val="00A45279"/>
    <w:rsid w:val="00A45ED0"/>
    <w:rsid w:val="00A45FAC"/>
    <w:rsid w:val="00A46025"/>
    <w:rsid w:val="00A4630D"/>
    <w:rsid w:val="00A4678D"/>
    <w:rsid w:val="00A469BB"/>
    <w:rsid w:val="00A47251"/>
    <w:rsid w:val="00A4744B"/>
    <w:rsid w:val="00A47F0F"/>
    <w:rsid w:val="00A502DC"/>
    <w:rsid w:val="00A5044B"/>
    <w:rsid w:val="00A5063D"/>
    <w:rsid w:val="00A50725"/>
    <w:rsid w:val="00A50900"/>
    <w:rsid w:val="00A50A72"/>
    <w:rsid w:val="00A50DFE"/>
    <w:rsid w:val="00A512C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3D2E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5E58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9C8"/>
    <w:rsid w:val="00A61D15"/>
    <w:rsid w:val="00A61D4C"/>
    <w:rsid w:val="00A621AB"/>
    <w:rsid w:val="00A6237C"/>
    <w:rsid w:val="00A623FE"/>
    <w:rsid w:val="00A6248D"/>
    <w:rsid w:val="00A62673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CE6"/>
    <w:rsid w:val="00A67D7A"/>
    <w:rsid w:val="00A67D84"/>
    <w:rsid w:val="00A70486"/>
    <w:rsid w:val="00A706C0"/>
    <w:rsid w:val="00A70C1A"/>
    <w:rsid w:val="00A70C39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5D0E"/>
    <w:rsid w:val="00A7703A"/>
    <w:rsid w:val="00A7734C"/>
    <w:rsid w:val="00A77A32"/>
    <w:rsid w:val="00A803E9"/>
    <w:rsid w:val="00A80F4F"/>
    <w:rsid w:val="00A81A5B"/>
    <w:rsid w:val="00A81BD4"/>
    <w:rsid w:val="00A82240"/>
    <w:rsid w:val="00A82258"/>
    <w:rsid w:val="00A83039"/>
    <w:rsid w:val="00A8385B"/>
    <w:rsid w:val="00A83EC5"/>
    <w:rsid w:val="00A8403C"/>
    <w:rsid w:val="00A841EE"/>
    <w:rsid w:val="00A8475E"/>
    <w:rsid w:val="00A857DB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2A1A"/>
    <w:rsid w:val="00A9356A"/>
    <w:rsid w:val="00A93798"/>
    <w:rsid w:val="00A937F4"/>
    <w:rsid w:val="00A939CF"/>
    <w:rsid w:val="00A94131"/>
    <w:rsid w:val="00A94C4D"/>
    <w:rsid w:val="00A95570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E4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2DF0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4F5"/>
    <w:rsid w:val="00AB58F7"/>
    <w:rsid w:val="00AB5A67"/>
    <w:rsid w:val="00AB5D19"/>
    <w:rsid w:val="00AB5D27"/>
    <w:rsid w:val="00AB608C"/>
    <w:rsid w:val="00AB60E6"/>
    <w:rsid w:val="00AB6D73"/>
    <w:rsid w:val="00AB760C"/>
    <w:rsid w:val="00AB7A77"/>
    <w:rsid w:val="00AB7AFE"/>
    <w:rsid w:val="00AB7DE8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2CB8"/>
    <w:rsid w:val="00AC3CEE"/>
    <w:rsid w:val="00AC3E6E"/>
    <w:rsid w:val="00AC4284"/>
    <w:rsid w:val="00AC488B"/>
    <w:rsid w:val="00AC5158"/>
    <w:rsid w:val="00AC53F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675"/>
    <w:rsid w:val="00AD0AD3"/>
    <w:rsid w:val="00AD11E3"/>
    <w:rsid w:val="00AD133D"/>
    <w:rsid w:val="00AD219D"/>
    <w:rsid w:val="00AD2479"/>
    <w:rsid w:val="00AD26E6"/>
    <w:rsid w:val="00AD2D5C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D7930"/>
    <w:rsid w:val="00AE060C"/>
    <w:rsid w:val="00AE0623"/>
    <w:rsid w:val="00AE0FE7"/>
    <w:rsid w:val="00AE101F"/>
    <w:rsid w:val="00AE128C"/>
    <w:rsid w:val="00AE1E19"/>
    <w:rsid w:val="00AE1F77"/>
    <w:rsid w:val="00AE2489"/>
    <w:rsid w:val="00AE2497"/>
    <w:rsid w:val="00AE2884"/>
    <w:rsid w:val="00AE318D"/>
    <w:rsid w:val="00AE3872"/>
    <w:rsid w:val="00AE4717"/>
    <w:rsid w:val="00AE4833"/>
    <w:rsid w:val="00AE4CBC"/>
    <w:rsid w:val="00AE4E20"/>
    <w:rsid w:val="00AE4E73"/>
    <w:rsid w:val="00AE5C25"/>
    <w:rsid w:val="00AE5CCC"/>
    <w:rsid w:val="00AE5D29"/>
    <w:rsid w:val="00AE6742"/>
    <w:rsid w:val="00AE7610"/>
    <w:rsid w:val="00AE7BBE"/>
    <w:rsid w:val="00AF05A5"/>
    <w:rsid w:val="00AF073E"/>
    <w:rsid w:val="00AF09D2"/>
    <w:rsid w:val="00AF0CA7"/>
    <w:rsid w:val="00AF0CEF"/>
    <w:rsid w:val="00AF0FCB"/>
    <w:rsid w:val="00AF1154"/>
    <w:rsid w:val="00AF1595"/>
    <w:rsid w:val="00AF1734"/>
    <w:rsid w:val="00AF1933"/>
    <w:rsid w:val="00AF1EA6"/>
    <w:rsid w:val="00AF264C"/>
    <w:rsid w:val="00AF269B"/>
    <w:rsid w:val="00AF2C33"/>
    <w:rsid w:val="00AF2FD4"/>
    <w:rsid w:val="00AF3291"/>
    <w:rsid w:val="00AF373E"/>
    <w:rsid w:val="00AF3B7B"/>
    <w:rsid w:val="00AF4473"/>
    <w:rsid w:val="00AF452C"/>
    <w:rsid w:val="00AF48E8"/>
    <w:rsid w:val="00AF54EC"/>
    <w:rsid w:val="00AF562E"/>
    <w:rsid w:val="00AF56FD"/>
    <w:rsid w:val="00AF5A3F"/>
    <w:rsid w:val="00AF5B17"/>
    <w:rsid w:val="00AF5B32"/>
    <w:rsid w:val="00AF5C7C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1B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2E1"/>
    <w:rsid w:val="00B175B4"/>
    <w:rsid w:val="00B17BDB"/>
    <w:rsid w:val="00B2096E"/>
    <w:rsid w:val="00B20991"/>
    <w:rsid w:val="00B20AA4"/>
    <w:rsid w:val="00B20D9D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5F1"/>
    <w:rsid w:val="00B257AE"/>
    <w:rsid w:val="00B25ADF"/>
    <w:rsid w:val="00B25E39"/>
    <w:rsid w:val="00B26A03"/>
    <w:rsid w:val="00B26F37"/>
    <w:rsid w:val="00B27057"/>
    <w:rsid w:val="00B271B5"/>
    <w:rsid w:val="00B279BF"/>
    <w:rsid w:val="00B30377"/>
    <w:rsid w:val="00B303FA"/>
    <w:rsid w:val="00B3100A"/>
    <w:rsid w:val="00B313D6"/>
    <w:rsid w:val="00B31491"/>
    <w:rsid w:val="00B31763"/>
    <w:rsid w:val="00B31D3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952"/>
    <w:rsid w:val="00B40DA5"/>
    <w:rsid w:val="00B40E49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7B7"/>
    <w:rsid w:val="00B44A6A"/>
    <w:rsid w:val="00B44D26"/>
    <w:rsid w:val="00B450C2"/>
    <w:rsid w:val="00B454E4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684F"/>
    <w:rsid w:val="00B56E18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584"/>
    <w:rsid w:val="00B61721"/>
    <w:rsid w:val="00B61E66"/>
    <w:rsid w:val="00B61E88"/>
    <w:rsid w:val="00B62454"/>
    <w:rsid w:val="00B62983"/>
    <w:rsid w:val="00B62E32"/>
    <w:rsid w:val="00B62F15"/>
    <w:rsid w:val="00B63AC8"/>
    <w:rsid w:val="00B64130"/>
    <w:rsid w:val="00B64578"/>
    <w:rsid w:val="00B646D3"/>
    <w:rsid w:val="00B64E21"/>
    <w:rsid w:val="00B64FC5"/>
    <w:rsid w:val="00B65248"/>
    <w:rsid w:val="00B65267"/>
    <w:rsid w:val="00B6545D"/>
    <w:rsid w:val="00B658A6"/>
    <w:rsid w:val="00B65D2F"/>
    <w:rsid w:val="00B65FFB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46A9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1CA"/>
    <w:rsid w:val="00B8064C"/>
    <w:rsid w:val="00B8098B"/>
    <w:rsid w:val="00B80E53"/>
    <w:rsid w:val="00B81055"/>
    <w:rsid w:val="00B8133D"/>
    <w:rsid w:val="00B81644"/>
    <w:rsid w:val="00B82865"/>
    <w:rsid w:val="00B8453F"/>
    <w:rsid w:val="00B849E3"/>
    <w:rsid w:val="00B849EC"/>
    <w:rsid w:val="00B84AA7"/>
    <w:rsid w:val="00B84B48"/>
    <w:rsid w:val="00B859CF"/>
    <w:rsid w:val="00B85A97"/>
    <w:rsid w:val="00B85E7B"/>
    <w:rsid w:val="00B865C9"/>
    <w:rsid w:val="00B8701A"/>
    <w:rsid w:val="00B87701"/>
    <w:rsid w:val="00B87DC5"/>
    <w:rsid w:val="00B87E81"/>
    <w:rsid w:val="00B90212"/>
    <w:rsid w:val="00B905B5"/>
    <w:rsid w:val="00B90946"/>
    <w:rsid w:val="00B9121C"/>
    <w:rsid w:val="00B9155C"/>
    <w:rsid w:val="00B915BB"/>
    <w:rsid w:val="00B919F2"/>
    <w:rsid w:val="00B91FD8"/>
    <w:rsid w:val="00B92054"/>
    <w:rsid w:val="00B9213F"/>
    <w:rsid w:val="00B92980"/>
    <w:rsid w:val="00B92C82"/>
    <w:rsid w:val="00B93A6F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53EE"/>
    <w:rsid w:val="00B95D57"/>
    <w:rsid w:val="00B960C9"/>
    <w:rsid w:val="00B963B0"/>
    <w:rsid w:val="00B97143"/>
    <w:rsid w:val="00B97C5D"/>
    <w:rsid w:val="00B97E73"/>
    <w:rsid w:val="00B97E77"/>
    <w:rsid w:val="00BA0BA5"/>
    <w:rsid w:val="00BA0F40"/>
    <w:rsid w:val="00BA15EA"/>
    <w:rsid w:val="00BA162D"/>
    <w:rsid w:val="00BA2175"/>
    <w:rsid w:val="00BA2EC1"/>
    <w:rsid w:val="00BA3622"/>
    <w:rsid w:val="00BA37BB"/>
    <w:rsid w:val="00BA4FDC"/>
    <w:rsid w:val="00BA5024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431"/>
    <w:rsid w:val="00BB0B83"/>
    <w:rsid w:val="00BB19F6"/>
    <w:rsid w:val="00BB1CF4"/>
    <w:rsid w:val="00BB1F1E"/>
    <w:rsid w:val="00BB235B"/>
    <w:rsid w:val="00BB2535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05B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2AA"/>
    <w:rsid w:val="00BD2517"/>
    <w:rsid w:val="00BD2A27"/>
    <w:rsid w:val="00BD3215"/>
    <w:rsid w:val="00BD3ED6"/>
    <w:rsid w:val="00BD4449"/>
    <w:rsid w:val="00BD4A6F"/>
    <w:rsid w:val="00BD5072"/>
    <w:rsid w:val="00BD50B5"/>
    <w:rsid w:val="00BD52F1"/>
    <w:rsid w:val="00BD564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0E43"/>
    <w:rsid w:val="00BE0EDC"/>
    <w:rsid w:val="00BE19C0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607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3167"/>
    <w:rsid w:val="00BF41C4"/>
    <w:rsid w:val="00BF41CC"/>
    <w:rsid w:val="00BF4307"/>
    <w:rsid w:val="00BF4AF6"/>
    <w:rsid w:val="00BF58D3"/>
    <w:rsid w:val="00BF6083"/>
    <w:rsid w:val="00BF6240"/>
    <w:rsid w:val="00BF6574"/>
    <w:rsid w:val="00BF6F2C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E35"/>
    <w:rsid w:val="00C06F2A"/>
    <w:rsid w:val="00C0771A"/>
    <w:rsid w:val="00C07785"/>
    <w:rsid w:val="00C103D1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5E2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6BE"/>
    <w:rsid w:val="00C228FF"/>
    <w:rsid w:val="00C22BBB"/>
    <w:rsid w:val="00C22D12"/>
    <w:rsid w:val="00C22E36"/>
    <w:rsid w:val="00C23D92"/>
    <w:rsid w:val="00C244EF"/>
    <w:rsid w:val="00C24623"/>
    <w:rsid w:val="00C2466B"/>
    <w:rsid w:val="00C24E4E"/>
    <w:rsid w:val="00C25192"/>
    <w:rsid w:val="00C255BB"/>
    <w:rsid w:val="00C258C5"/>
    <w:rsid w:val="00C26949"/>
    <w:rsid w:val="00C273D7"/>
    <w:rsid w:val="00C27A44"/>
    <w:rsid w:val="00C30551"/>
    <w:rsid w:val="00C30752"/>
    <w:rsid w:val="00C30A88"/>
    <w:rsid w:val="00C30AF4"/>
    <w:rsid w:val="00C320A0"/>
    <w:rsid w:val="00C32235"/>
    <w:rsid w:val="00C32A41"/>
    <w:rsid w:val="00C32D3E"/>
    <w:rsid w:val="00C32E09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D7"/>
    <w:rsid w:val="00C3635A"/>
    <w:rsid w:val="00C37FC7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2A43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6C2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29E"/>
    <w:rsid w:val="00C57534"/>
    <w:rsid w:val="00C5761E"/>
    <w:rsid w:val="00C6038B"/>
    <w:rsid w:val="00C604DF"/>
    <w:rsid w:val="00C6064D"/>
    <w:rsid w:val="00C6098A"/>
    <w:rsid w:val="00C613C0"/>
    <w:rsid w:val="00C6182E"/>
    <w:rsid w:val="00C623C1"/>
    <w:rsid w:val="00C6246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9"/>
    <w:rsid w:val="00C65C6B"/>
    <w:rsid w:val="00C65E9F"/>
    <w:rsid w:val="00C660D0"/>
    <w:rsid w:val="00C66200"/>
    <w:rsid w:val="00C66268"/>
    <w:rsid w:val="00C66332"/>
    <w:rsid w:val="00C66B13"/>
    <w:rsid w:val="00C67545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47"/>
    <w:rsid w:val="00C76D78"/>
    <w:rsid w:val="00C76E56"/>
    <w:rsid w:val="00C77972"/>
    <w:rsid w:val="00C779C5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2C"/>
    <w:rsid w:val="00C84666"/>
    <w:rsid w:val="00C84CF5"/>
    <w:rsid w:val="00C84D9B"/>
    <w:rsid w:val="00C85932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8CB"/>
    <w:rsid w:val="00C95A27"/>
    <w:rsid w:val="00C96015"/>
    <w:rsid w:val="00C963A4"/>
    <w:rsid w:val="00C96BEC"/>
    <w:rsid w:val="00C96C96"/>
    <w:rsid w:val="00C97696"/>
    <w:rsid w:val="00CA0068"/>
    <w:rsid w:val="00CA0763"/>
    <w:rsid w:val="00CA09B4"/>
    <w:rsid w:val="00CA1374"/>
    <w:rsid w:val="00CA157C"/>
    <w:rsid w:val="00CA1610"/>
    <w:rsid w:val="00CA1A9E"/>
    <w:rsid w:val="00CA1F40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377"/>
    <w:rsid w:val="00CA55E8"/>
    <w:rsid w:val="00CA5CE3"/>
    <w:rsid w:val="00CA65B2"/>
    <w:rsid w:val="00CA6E25"/>
    <w:rsid w:val="00CA6F78"/>
    <w:rsid w:val="00CA6FBF"/>
    <w:rsid w:val="00CA7006"/>
    <w:rsid w:val="00CA717A"/>
    <w:rsid w:val="00CA75CD"/>
    <w:rsid w:val="00CA77A3"/>
    <w:rsid w:val="00CA79F3"/>
    <w:rsid w:val="00CA79F5"/>
    <w:rsid w:val="00CA7A69"/>
    <w:rsid w:val="00CA7E13"/>
    <w:rsid w:val="00CB093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224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5F43"/>
    <w:rsid w:val="00CB61A7"/>
    <w:rsid w:val="00CB63EC"/>
    <w:rsid w:val="00CB70CF"/>
    <w:rsid w:val="00CB77A6"/>
    <w:rsid w:val="00CB799B"/>
    <w:rsid w:val="00CB799C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3B89"/>
    <w:rsid w:val="00CC3D69"/>
    <w:rsid w:val="00CC42E5"/>
    <w:rsid w:val="00CC45A9"/>
    <w:rsid w:val="00CC4AFA"/>
    <w:rsid w:val="00CC56A1"/>
    <w:rsid w:val="00CC6E40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6F28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29F3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1A5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1A53"/>
    <w:rsid w:val="00CF27A1"/>
    <w:rsid w:val="00CF35EC"/>
    <w:rsid w:val="00CF363E"/>
    <w:rsid w:val="00CF3C5E"/>
    <w:rsid w:val="00CF46AF"/>
    <w:rsid w:val="00CF47ED"/>
    <w:rsid w:val="00CF525B"/>
    <w:rsid w:val="00CF54B1"/>
    <w:rsid w:val="00CF54F2"/>
    <w:rsid w:val="00CF5B52"/>
    <w:rsid w:val="00CF5F39"/>
    <w:rsid w:val="00CF6132"/>
    <w:rsid w:val="00CF753A"/>
    <w:rsid w:val="00CF766D"/>
    <w:rsid w:val="00CF7E81"/>
    <w:rsid w:val="00D002B8"/>
    <w:rsid w:val="00D00810"/>
    <w:rsid w:val="00D00F8F"/>
    <w:rsid w:val="00D014E9"/>
    <w:rsid w:val="00D018C9"/>
    <w:rsid w:val="00D02867"/>
    <w:rsid w:val="00D02C14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4"/>
    <w:rsid w:val="00D10EBD"/>
    <w:rsid w:val="00D11279"/>
    <w:rsid w:val="00D1373C"/>
    <w:rsid w:val="00D13E59"/>
    <w:rsid w:val="00D140DE"/>
    <w:rsid w:val="00D14143"/>
    <w:rsid w:val="00D14603"/>
    <w:rsid w:val="00D14E14"/>
    <w:rsid w:val="00D150E9"/>
    <w:rsid w:val="00D1518A"/>
    <w:rsid w:val="00D158E3"/>
    <w:rsid w:val="00D160A1"/>
    <w:rsid w:val="00D1627B"/>
    <w:rsid w:val="00D1663F"/>
    <w:rsid w:val="00D16AB5"/>
    <w:rsid w:val="00D16ED9"/>
    <w:rsid w:val="00D17193"/>
    <w:rsid w:val="00D172C8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0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9FC"/>
    <w:rsid w:val="00D24F97"/>
    <w:rsid w:val="00D250D7"/>
    <w:rsid w:val="00D253D2"/>
    <w:rsid w:val="00D25419"/>
    <w:rsid w:val="00D255DC"/>
    <w:rsid w:val="00D2573C"/>
    <w:rsid w:val="00D25F70"/>
    <w:rsid w:val="00D26026"/>
    <w:rsid w:val="00D260A1"/>
    <w:rsid w:val="00D261EE"/>
    <w:rsid w:val="00D265D1"/>
    <w:rsid w:val="00D26765"/>
    <w:rsid w:val="00D267C8"/>
    <w:rsid w:val="00D2681C"/>
    <w:rsid w:val="00D27527"/>
    <w:rsid w:val="00D278B4"/>
    <w:rsid w:val="00D27BC2"/>
    <w:rsid w:val="00D27C9C"/>
    <w:rsid w:val="00D30794"/>
    <w:rsid w:val="00D30E7D"/>
    <w:rsid w:val="00D312C8"/>
    <w:rsid w:val="00D31868"/>
    <w:rsid w:val="00D3234A"/>
    <w:rsid w:val="00D32B95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6E4F"/>
    <w:rsid w:val="00D373DB"/>
    <w:rsid w:val="00D37609"/>
    <w:rsid w:val="00D3768E"/>
    <w:rsid w:val="00D37A36"/>
    <w:rsid w:val="00D37B9D"/>
    <w:rsid w:val="00D37E76"/>
    <w:rsid w:val="00D4065E"/>
    <w:rsid w:val="00D407AF"/>
    <w:rsid w:val="00D40903"/>
    <w:rsid w:val="00D40B28"/>
    <w:rsid w:val="00D4132D"/>
    <w:rsid w:val="00D41CC6"/>
    <w:rsid w:val="00D42057"/>
    <w:rsid w:val="00D424B1"/>
    <w:rsid w:val="00D4263C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1B41"/>
    <w:rsid w:val="00D5216A"/>
    <w:rsid w:val="00D523DD"/>
    <w:rsid w:val="00D52A3A"/>
    <w:rsid w:val="00D54438"/>
    <w:rsid w:val="00D546B5"/>
    <w:rsid w:val="00D5487E"/>
    <w:rsid w:val="00D54D1E"/>
    <w:rsid w:val="00D5504A"/>
    <w:rsid w:val="00D55E58"/>
    <w:rsid w:val="00D569CF"/>
    <w:rsid w:val="00D56B67"/>
    <w:rsid w:val="00D56CF9"/>
    <w:rsid w:val="00D56E4F"/>
    <w:rsid w:val="00D57928"/>
    <w:rsid w:val="00D600F6"/>
    <w:rsid w:val="00D607D8"/>
    <w:rsid w:val="00D60F2F"/>
    <w:rsid w:val="00D610BA"/>
    <w:rsid w:val="00D611B6"/>
    <w:rsid w:val="00D61639"/>
    <w:rsid w:val="00D6193B"/>
    <w:rsid w:val="00D61B22"/>
    <w:rsid w:val="00D61FEF"/>
    <w:rsid w:val="00D6219A"/>
    <w:rsid w:val="00D62464"/>
    <w:rsid w:val="00D62603"/>
    <w:rsid w:val="00D62641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22D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6E"/>
    <w:rsid w:val="00D70E87"/>
    <w:rsid w:val="00D713F2"/>
    <w:rsid w:val="00D71BDF"/>
    <w:rsid w:val="00D72D22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4EC2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1F74"/>
    <w:rsid w:val="00D92DD4"/>
    <w:rsid w:val="00D92F70"/>
    <w:rsid w:val="00D93483"/>
    <w:rsid w:val="00D93F2A"/>
    <w:rsid w:val="00D93FC3"/>
    <w:rsid w:val="00D94236"/>
    <w:rsid w:val="00D94709"/>
    <w:rsid w:val="00D94DB9"/>
    <w:rsid w:val="00D953AE"/>
    <w:rsid w:val="00D95889"/>
    <w:rsid w:val="00D961B1"/>
    <w:rsid w:val="00D961BE"/>
    <w:rsid w:val="00D96934"/>
    <w:rsid w:val="00D96A21"/>
    <w:rsid w:val="00D96E82"/>
    <w:rsid w:val="00D96F22"/>
    <w:rsid w:val="00D971A1"/>
    <w:rsid w:val="00D97366"/>
    <w:rsid w:val="00D978C1"/>
    <w:rsid w:val="00D97C63"/>
    <w:rsid w:val="00DA0967"/>
    <w:rsid w:val="00DA0CF1"/>
    <w:rsid w:val="00DA0DFE"/>
    <w:rsid w:val="00DA0EAB"/>
    <w:rsid w:val="00DA14FD"/>
    <w:rsid w:val="00DA1935"/>
    <w:rsid w:val="00DA1E00"/>
    <w:rsid w:val="00DA208E"/>
    <w:rsid w:val="00DA2BD3"/>
    <w:rsid w:val="00DA34FB"/>
    <w:rsid w:val="00DA354E"/>
    <w:rsid w:val="00DA3BE5"/>
    <w:rsid w:val="00DA485D"/>
    <w:rsid w:val="00DA4BFA"/>
    <w:rsid w:val="00DA4CA0"/>
    <w:rsid w:val="00DA5680"/>
    <w:rsid w:val="00DA5E8E"/>
    <w:rsid w:val="00DA60B7"/>
    <w:rsid w:val="00DA68A2"/>
    <w:rsid w:val="00DA70D6"/>
    <w:rsid w:val="00DA73B2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0EDF"/>
    <w:rsid w:val="00DC12B5"/>
    <w:rsid w:val="00DC1793"/>
    <w:rsid w:val="00DC1837"/>
    <w:rsid w:val="00DC19CA"/>
    <w:rsid w:val="00DC1A59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3D1"/>
    <w:rsid w:val="00DD35BC"/>
    <w:rsid w:val="00DD3638"/>
    <w:rsid w:val="00DD36EA"/>
    <w:rsid w:val="00DD3973"/>
    <w:rsid w:val="00DD3A73"/>
    <w:rsid w:val="00DD3B78"/>
    <w:rsid w:val="00DD3CF2"/>
    <w:rsid w:val="00DD3FFF"/>
    <w:rsid w:val="00DD4185"/>
    <w:rsid w:val="00DD44AF"/>
    <w:rsid w:val="00DD4958"/>
    <w:rsid w:val="00DD4AC3"/>
    <w:rsid w:val="00DD4F32"/>
    <w:rsid w:val="00DD4F34"/>
    <w:rsid w:val="00DD52E5"/>
    <w:rsid w:val="00DD5431"/>
    <w:rsid w:val="00DD56FF"/>
    <w:rsid w:val="00DD57DC"/>
    <w:rsid w:val="00DD5FA7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1AE4"/>
    <w:rsid w:val="00DE277A"/>
    <w:rsid w:val="00DE2B76"/>
    <w:rsid w:val="00DE338C"/>
    <w:rsid w:val="00DE36C4"/>
    <w:rsid w:val="00DE4B98"/>
    <w:rsid w:val="00DE4D5B"/>
    <w:rsid w:val="00DE507B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968"/>
    <w:rsid w:val="00DF2AC4"/>
    <w:rsid w:val="00DF2E9B"/>
    <w:rsid w:val="00DF2EA0"/>
    <w:rsid w:val="00DF310D"/>
    <w:rsid w:val="00DF3242"/>
    <w:rsid w:val="00DF33F8"/>
    <w:rsid w:val="00DF39BD"/>
    <w:rsid w:val="00DF5486"/>
    <w:rsid w:val="00DF582B"/>
    <w:rsid w:val="00DF5888"/>
    <w:rsid w:val="00DF6350"/>
    <w:rsid w:val="00DF6622"/>
    <w:rsid w:val="00DF67B2"/>
    <w:rsid w:val="00DF6A4B"/>
    <w:rsid w:val="00DF6FBE"/>
    <w:rsid w:val="00DF7663"/>
    <w:rsid w:val="00DF7A85"/>
    <w:rsid w:val="00DF7B87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24B"/>
    <w:rsid w:val="00E0650D"/>
    <w:rsid w:val="00E0674E"/>
    <w:rsid w:val="00E06C75"/>
    <w:rsid w:val="00E077E1"/>
    <w:rsid w:val="00E07B68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0CE"/>
    <w:rsid w:val="00E15180"/>
    <w:rsid w:val="00E15331"/>
    <w:rsid w:val="00E15A7C"/>
    <w:rsid w:val="00E162FC"/>
    <w:rsid w:val="00E16C74"/>
    <w:rsid w:val="00E17093"/>
    <w:rsid w:val="00E17469"/>
    <w:rsid w:val="00E17F3E"/>
    <w:rsid w:val="00E17F5B"/>
    <w:rsid w:val="00E2041E"/>
    <w:rsid w:val="00E211B8"/>
    <w:rsid w:val="00E22AAC"/>
    <w:rsid w:val="00E22DC1"/>
    <w:rsid w:val="00E234FC"/>
    <w:rsid w:val="00E2379A"/>
    <w:rsid w:val="00E23935"/>
    <w:rsid w:val="00E23A28"/>
    <w:rsid w:val="00E23CC8"/>
    <w:rsid w:val="00E241D5"/>
    <w:rsid w:val="00E24939"/>
    <w:rsid w:val="00E24946"/>
    <w:rsid w:val="00E24D58"/>
    <w:rsid w:val="00E24FB8"/>
    <w:rsid w:val="00E253F6"/>
    <w:rsid w:val="00E257D7"/>
    <w:rsid w:val="00E25805"/>
    <w:rsid w:val="00E26593"/>
    <w:rsid w:val="00E265A4"/>
    <w:rsid w:val="00E26904"/>
    <w:rsid w:val="00E26BBA"/>
    <w:rsid w:val="00E26C98"/>
    <w:rsid w:val="00E27010"/>
    <w:rsid w:val="00E27351"/>
    <w:rsid w:val="00E2756C"/>
    <w:rsid w:val="00E27F6D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09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79A"/>
    <w:rsid w:val="00E40931"/>
    <w:rsid w:val="00E409B8"/>
    <w:rsid w:val="00E40D5A"/>
    <w:rsid w:val="00E41082"/>
    <w:rsid w:val="00E41132"/>
    <w:rsid w:val="00E41DD2"/>
    <w:rsid w:val="00E41FB6"/>
    <w:rsid w:val="00E42334"/>
    <w:rsid w:val="00E4234A"/>
    <w:rsid w:val="00E424E6"/>
    <w:rsid w:val="00E425EC"/>
    <w:rsid w:val="00E42612"/>
    <w:rsid w:val="00E4266F"/>
    <w:rsid w:val="00E4273B"/>
    <w:rsid w:val="00E42D3E"/>
    <w:rsid w:val="00E42E46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242"/>
    <w:rsid w:val="00E46784"/>
    <w:rsid w:val="00E4678A"/>
    <w:rsid w:val="00E4717B"/>
    <w:rsid w:val="00E471C9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684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0741"/>
    <w:rsid w:val="00E612D7"/>
    <w:rsid w:val="00E61508"/>
    <w:rsid w:val="00E620D6"/>
    <w:rsid w:val="00E6238D"/>
    <w:rsid w:val="00E62796"/>
    <w:rsid w:val="00E62A49"/>
    <w:rsid w:val="00E62CCB"/>
    <w:rsid w:val="00E62F71"/>
    <w:rsid w:val="00E63550"/>
    <w:rsid w:val="00E638F1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233"/>
    <w:rsid w:val="00E66CB9"/>
    <w:rsid w:val="00E67877"/>
    <w:rsid w:val="00E67CBA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4138"/>
    <w:rsid w:val="00E74F92"/>
    <w:rsid w:val="00E750F0"/>
    <w:rsid w:val="00E7558D"/>
    <w:rsid w:val="00E75CDF"/>
    <w:rsid w:val="00E76507"/>
    <w:rsid w:val="00E76B5B"/>
    <w:rsid w:val="00E76EAA"/>
    <w:rsid w:val="00E775E9"/>
    <w:rsid w:val="00E7780A"/>
    <w:rsid w:val="00E77E9F"/>
    <w:rsid w:val="00E8062C"/>
    <w:rsid w:val="00E8083D"/>
    <w:rsid w:val="00E80997"/>
    <w:rsid w:val="00E8123D"/>
    <w:rsid w:val="00E817F0"/>
    <w:rsid w:val="00E819A6"/>
    <w:rsid w:val="00E81A5F"/>
    <w:rsid w:val="00E8246E"/>
    <w:rsid w:val="00E824A3"/>
    <w:rsid w:val="00E82705"/>
    <w:rsid w:val="00E82E99"/>
    <w:rsid w:val="00E830BE"/>
    <w:rsid w:val="00E83489"/>
    <w:rsid w:val="00E8381D"/>
    <w:rsid w:val="00E8440D"/>
    <w:rsid w:val="00E849D0"/>
    <w:rsid w:val="00E84C22"/>
    <w:rsid w:val="00E85350"/>
    <w:rsid w:val="00E86122"/>
    <w:rsid w:val="00E86442"/>
    <w:rsid w:val="00E86606"/>
    <w:rsid w:val="00E869B6"/>
    <w:rsid w:val="00E86E60"/>
    <w:rsid w:val="00E870B0"/>
    <w:rsid w:val="00E87F47"/>
    <w:rsid w:val="00E90668"/>
    <w:rsid w:val="00E916EF"/>
    <w:rsid w:val="00E91B8D"/>
    <w:rsid w:val="00E91CCC"/>
    <w:rsid w:val="00E92696"/>
    <w:rsid w:val="00E94A71"/>
    <w:rsid w:val="00E94DDA"/>
    <w:rsid w:val="00E94F4E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931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ED1"/>
    <w:rsid w:val="00EA4BFA"/>
    <w:rsid w:val="00EA4C78"/>
    <w:rsid w:val="00EA4D79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972"/>
    <w:rsid w:val="00EB5A53"/>
    <w:rsid w:val="00EB5AE1"/>
    <w:rsid w:val="00EB60BF"/>
    <w:rsid w:val="00EB634F"/>
    <w:rsid w:val="00EB6C74"/>
    <w:rsid w:val="00EB7780"/>
    <w:rsid w:val="00EC08C7"/>
    <w:rsid w:val="00EC0AE8"/>
    <w:rsid w:val="00EC0C1A"/>
    <w:rsid w:val="00EC0C42"/>
    <w:rsid w:val="00EC0C84"/>
    <w:rsid w:val="00EC122A"/>
    <w:rsid w:val="00EC17D4"/>
    <w:rsid w:val="00EC1D14"/>
    <w:rsid w:val="00EC27EA"/>
    <w:rsid w:val="00EC2BF0"/>
    <w:rsid w:val="00EC2DAD"/>
    <w:rsid w:val="00EC308F"/>
    <w:rsid w:val="00EC33BB"/>
    <w:rsid w:val="00EC3594"/>
    <w:rsid w:val="00EC40B0"/>
    <w:rsid w:val="00EC41F2"/>
    <w:rsid w:val="00EC467E"/>
    <w:rsid w:val="00EC48BD"/>
    <w:rsid w:val="00EC4972"/>
    <w:rsid w:val="00EC4A69"/>
    <w:rsid w:val="00EC4E00"/>
    <w:rsid w:val="00EC5886"/>
    <w:rsid w:val="00EC5AF4"/>
    <w:rsid w:val="00EC5B04"/>
    <w:rsid w:val="00EC5B47"/>
    <w:rsid w:val="00EC5BB4"/>
    <w:rsid w:val="00EC60EF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1EF5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4F65"/>
    <w:rsid w:val="00ED5055"/>
    <w:rsid w:val="00ED5140"/>
    <w:rsid w:val="00ED55F0"/>
    <w:rsid w:val="00ED5835"/>
    <w:rsid w:val="00ED5E7B"/>
    <w:rsid w:val="00ED6D3D"/>
    <w:rsid w:val="00ED6EA8"/>
    <w:rsid w:val="00ED7064"/>
    <w:rsid w:val="00ED7297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328"/>
    <w:rsid w:val="00EE2587"/>
    <w:rsid w:val="00EE259B"/>
    <w:rsid w:val="00EE3E86"/>
    <w:rsid w:val="00EE4469"/>
    <w:rsid w:val="00EE4759"/>
    <w:rsid w:val="00EE4BCC"/>
    <w:rsid w:val="00EE4CA9"/>
    <w:rsid w:val="00EE571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CD0"/>
    <w:rsid w:val="00EF0FBF"/>
    <w:rsid w:val="00EF1505"/>
    <w:rsid w:val="00EF17F5"/>
    <w:rsid w:val="00EF1A36"/>
    <w:rsid w:val="00EF1BE9"/>
    <w:rsid w:val="00EF1C7D"/>
    <w:rsid w:val="00EF1CC1"/>
    <w:rsid w:val="00EF2712"/>
    <w:rsid w:val="00EF300E"/>
    <w:rsid w:val="00EF373D"/>
    <w:rsid w:val="00EF379F"/>
    <w:rsid w:val="00EF41B8"/>
    <w:rsid w:val="00EF45CD"/>
    <w:rsid w:val="00EF47AF"/>
    <w:rsid w:val="00EF4801"/>
    <w:rsid w:val="00EF48AE"/>
    <w:rsid w:val="00EF49AD"/>
    <w:rsid w:val="00EF5804"/>
    <w:rsid w:val="00EF5BEA"/>
    <w:rsid w:val="00EF5FBD"/>
    <w:rsid w:val="00EF62AB"/>
    <w:rsid w:val="00EF64EF"/>
    <w:rsid w:val="00EF6896"/>
    <w:rsid w:val="00EF711B"/>
    <w:rsid w:val="00EF7E27"/>
    <w:rsid w:val="00F0059A"/>
    <w:rsid w:val="00F00B97"/>
    <w:rsid w:val="00F00BD6"/>
    <w:rsid w:val="00F01464"/>
    <w:rsid w:val="00F02144"/>
    <w:rsid w:val="00F02304"/>
    <w:rsid w:val="00F026E3"/>
    <w:rsid w:val="00F02A39"/>
    <w:rsid w:val="00F02A5B"/>
    <w:rsid w:val="00F038CA"/>
    <w:rsid w:val="00F0390A"/>
    <w:rsid w:val="00F03918"/>
    <w:rsid w:val="00F03BA4"/>
    <w:rsid w:val="00F03BD7"/>
    <w:rsid w:val="00F03DF2"/>
    <w:rsid w:val="00F04105"/>
    <w:rsid w:val="00F048A9"/>
    <w:rsid w:val="00F05023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2F11"/>
    <w:rsid w:val="00F13272"/>
    <w:rsid w:val="00F13706"/>
    <w:rsid w:val="00F137EC"/>
    <w:rsid w:val="00F1390C"/>
    <w:rsid w:val="00F13FF6"/>
    <w:rsid w:val="00F1430B"/>
    <w:rsid w:val="00F14404"/>
    <w:rsid w:val="00F1443A"/>
    <w:rsid w:val="00F14616"/>
    <w:rsid w:val="00F14F59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0397"/>
    <w:rsid w:val="00F20B35"/>
    <w:rsid w:val="00F212AE"/>
    <w:rsid w:val="00F2145F"/>
    <w:rsid w:val="00F216C1"/>
    <w:rsid w:val="00F217B8"/>
    <w:rsid w:val="00F21980"/>
    <w:rsid w:val="00F22297"/>
    <w:rsid w:val="00F22A6E"/>
    <w:rsid w:val="00F23606"/>
    <w:rsid w:val="00F239AA"/>
    <w:rsid w:val="00F2400B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351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3D8F"/>
    <w:rsid w:val="00F34133"/>
    <w:rsid w:val="00F347DE"/>
    <w:rsid w:val="00F34EE8"/>
    <w:rsid w:val="00F350EC"/>
    <w:rsid w:val="00F35334"/>
    <w:rsid w:val="00F35577"/>
    <w:rsid w:val="00F35D18"/>
    <w:rsid w:val="00F35F62"/>
    <w:rsid w:val="00F36F02"/>
    <w:rsid w:val="00F3745E"/>
    <w:rsid w:val="00F3757F"/>
    <w:rsid w:val="00F37C1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56FF"/>
    <w:rsid w:val="00F460F3"/>
    <w:rsid w:val="00F46153"/>
    <w:rsid w:val="00F475E9"/>
    <w:rsid w:val="00F505D0"/>
    <w:rsid w:val="00F50AB9"/>
    <w:rsid w:val="00F511CA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6CF2"/>
    <w:rsid w:val="00F56D73"/>
    <w:rsid w:val="00F572D6"/>
    <w:rsid w:val="00F577BB"/>
    <w:rsid w:val="00F579EC"/>
    <w:rsid w:val="00F57E42"/>
    <w:rsid w:val="00F6097E"/>
    <w:rsid w:val="00F60EC8"/>
    <w:rsid w:val="00F60EE2"/>
    <w:rsid w:val="00F612FF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C2C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97E"/>
    <w:rsid w:val="00F70B1C"/>
    <w:rsid w:val="00F71242"/>
    <w:rsid w:val="00F71C7E"/>
    <w:rsid w:val="00F7214B"/>
    <w:rsid w:val="00F724CD"/>
    <w:rsid w:val="00F72BA6"/>
    <w:rsid w:val="00F72F0C"/>
    <w:rsid w:val="00F73682"/>
    <w:rsid w:val="00F73873"/>
    <w:rsid w:val="00F73A0F"/>
    <w:rsid w:val="00F73D0E"/>
    <w:rsid w:val="00F73D95"/>
    <w:rsid w:val="00F743A2"/>
    <w:rsid w:val="00F745ED"/>
    <w:rsid w:val="00F745F2"/>
    <w:rsid w:val="00F75040"/>
    <w:rsid w:val="00F7588D"/>
    <w:rsid w:val="00F758B0"/>
    <w:rsid w:val="00F75C1C"/>
    <w:rsid w:val="00F761B9"/>
    <w:rsid w:val="00F76298"/>
    <w:rsid w:val="00F76B6E"/>
    <w:rsid w:val="00F771EC"/>
    <w:rsid w:val="00F77327"/>
    <w:rsid w:val="00F77C3E"/>
    <w:rsid w:val="00F77F4B"/>
    <w:rsid w:val="00F802EA"/>
    <w:rsid w:val="00F809DF"/>
    <w:rsid w:val="00F80BF1"/>
    <w:rsid w:val="00F80CFC"/>
    <w:rsid w:val="00F80ECE"/>
    <w:rsid w:val="00F81218"/>
    <w:rsid w:val="00F812F8"/>
    <w:rsid w:val="00F81D14"/>
    <w:rsid w:val="00F81EFC"/>
    <w:rsid w:val="00F8208B"/>
    <w:rsid w:val="00F820D7"/>
    <w:rsid w:val="00F82B58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1DC"/>
    <w:rsid w:val="00F875F3"/>
    <w:rsid w:val="00F87DA3"/>
    <w:rsid w:val="00F90A9C"/>
    <w:rsid w:val="00F90C13"/>
    <w:rsid w:val="00F914CC"/>
    <w:rsid w:val="00F91B8D"/>
    <w:rsid w:val="00F926B7"/>
    <w:rsid w:val="00F92738"/>
    <w:rsid w:val="00F92C16"/>
    <w:rsid w:val="00F92CCC"/>
    <w:rsid w:val="00F92D2F"/>
    <w:rsid w:val="00F92F09"/>
    <w:rsid w:val="00F93157"/>
    <w:rsid w:val="00F933DD"/>
    <w:rsid w:val="00F93560"/>
    <w:rsid w:val="00F93567"/>
    <w:rsid w:val="00F9444E"/>
    <w:rsid w:val="00F9533E"/>
    <w:rsid w:val="00F954AB"/>
    <w:rsid w:val="00F955E1"/>
    <w:rsid w:val="00F95D97"/>
    <w:rsid w:val="00F96105"/>
    <w:rsid w:val="00F9619C"/>
    <w:rsid w:val="00F96442"/>
    <w:rsid w:val="00F964A7"/>
    <w:rsid w:val="00F96742"/>
    <w:rsid w:val="00F96873"/>
    <w:rsid w:val="00F973C3"/>
    <w:rsid w:val="00F975DB"/>
    <w:rsid w:val="00F97708"/>
    <w:rsid w:val="00F97790"/>
    <w:rsid w:val="00F97A2A"/>
    <w:rsid w:val="00F97F7C"/>
    <w:rsid w:val="00FA01A0"/>
    <w:rsid w:val="00FA0FD6"/>
    <w:rsid w:val="00FA103D"/>
    <w:rsid w:val="00FA10BA"/>
    <w:rsid w:val="00FA12C3"/>
    <w:rsid w:val="00FA134C"/>
    <w:rsid w:val="00FA1440"/>
    <w:rsid w:val="00FA1546"/>
    <w:rsid w:val="00FA17F6"/>
    <w:rsid w:val="00FA2365"/>
    <w:rsid w:val="00FA238D"/>
    <w:rsid w:val="00FA2549"/>
    <w:rsid w:val="00FA287E"/>
    <w:rsid w:val="00FA35C9"/>
    <w:rsid w:val="00FA3BFE"/>
    <w:rsid w:val="00FA3E12"/>
    <w:rsid w:val="00FA3E30"/>
    <w:rsid w:val="00FA42FF"/>
    <w:rsid w:val="00FA4300"/>
    <w:rsid w:val="00FA48C8"/>
    <w:rsid w:val="00FA4FF1"/>
    <w:rsid w:val="00FA5E79"/>
    <w:rsid w:val="00FA6E91"/>
    <w:rsid w:val="00FA6F40"/>
    <w:rsid w:val="00FA713A"/>
    <w:rsid w:val="00FA7BE5"/>
    <w:rsid w:val="00FA7CC3"/>
    <w:rsid w:val="00FB000C"/>
    <w:rsid w:val="00FB00E0"/>
    <w:rsid w:val="00FB0338"/>
    <w:rsid w:val="00FB04DA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D6C"/>
    <w:rsid w:val="00FC1741"/>
    <w:rsid w:val="00FC2294"/>
    <w:rsid w:val="00FC241D"/>
    <w:rsid w:val="00FC2589"/>
    <w:rsid w:val="00FC2819"/>
    <w:rsid w:val="00FC285A"/>
    <w:rsid w:val="00FC28B3"/>
    <w:rsid w:val="00FC2A76"/>
    <w:rsid w:val="00FC3501"/>
    <w:rsid w:val="00FC3C6C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88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9F8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7"/>
    <w:rsid w:val="00FE6FD7"/>
    <w:rsid w:val="00FE758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49"/>
    <w:rsid w:val="00FF445E"/>
    <w:rsid w:val="00FF44D4"/>
    <w:rsid w:val="00FF46BE"/>
    <w:rsid w:val="00FF481E"/>
    <w:rsid w:val="00FF4B6F"/>
    <w:rsid w:val="00FF5119"/>
    <w:rsid w:val="00FF5817"/>
    <w:rsid w:val="00FF59E7"/>
    <w:rsid w:val="00FF6193"/>
    <w:rsid w:val="00FF6382"/>
    <w:rsid w:val="00FF639F"/>
    <w:rsid w:val="00FF6413"/>
    <w:rsid w:val="00FF64E8"/>
    <w:rsid w:val="00FF6A04"/>
    <w:rsid w:val="00FF6A40"/>
    <w:rsid w:val="00FF700C"/>
    <w:rsid w:val="00FF717B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58035</TotalTime>
  <Pages>1</Pages>
  <Words>272</Words>
  <Characters>1553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4991</cp:revision>
  <cp:lastPrinted>2024-03-07T16:09:00Z</cp:lastPrinted>
  <dcterms:created xsi:type="dcterms:W3CDTF">2016-03-08T22:06:00Z</dcterms:created>
  <dcterms:modified xsi:type="dcterms:W3CDTF">2024-03-19T15:56:00Z</dcterms:modified>
</cp:coreProperties>
</file>