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954E2F" w:rsidRPr="00954E2F" w:rsidRDefault="00954E2F" w:rsidP="00954E2F">
      <w:pPr>
        <w:ind w:right="-99"/>
        <w:jc w:val="both"/>
        <w:rPr>
          <w:sz w:val="32"/>
          <w:szCs w:val="32"/>
        </w:rPr>
      </w:pPr>
    </w:p>
    <w:p w:rsidR="00BA3BA0" w:rsidRPr="00BA3BA0" w:rsidRDefault="00BA3BA0" w:rsidP="00BA3BA0">
      <w:pPr>
        <w:ind w:right="-99"/>
        <w:jc w:val="both"/>
        <w:rPr>
          <w:sz w:val="32"/>
          <w:szCs w:val="32"/>
        </w:rPr>
      </w:pPr>
      <w:r w:rsidRPr="00BA3BA0">
        <w:rPr>
          <w:sz w:val="32"/>
          <w:szCs w:val="32"/>
        </w:rPr>
        <w:t xml:space="preserve">PACIENTE: </w:t>
      </w:r>
      <w:r w:rsidR="00B73C72" w:rsidRPr="00B73C72">
        <w:rPr>
          <w:sz w:val="32"/>
          <w:szCs w:val="32"/>
        </w:rPr>
        <w:t>Jose Benicio de Lima Filho</w:t>
      </w:r>
    </w:p>
    <w:p w:rsidR="00BA3BA0" w:rsidRPr="00BA3BA0" w:rsidRDefault="00BA3BA0" w:rsidP="00BA3BA0">
      <w:pPr>
        <w:ind w:right="-99"/>
        <w:jc w:val="both"/>
        <w:rPr>
          <w:sz w:val="32"/>
          <w:szCs w:val="32"/>
        </w:rPr>
      </w:pPr>
      <w:r w:rsidRPr="00BA3BA0">
        <w:rPr>
          <w:sz w:val="32"/>
          <w:szCs w:val="32"/>
        </w:rPr>
        <w:t xml:space="preserve">IDADE: </w:t>
      </w:r>
      <w:r w:rsidR="00B73C72">
        <w:rPr>
          <w:sz w:val="32"/>
          <w:szCs w:val="32"/>
        </w:rPr>
        <w:t>32</w:t>
      </w:r>
      <w:r w:rsidRPr="00BA3BA0">
        <w:rPr>
          <w:sz w:val="32"/>
          <w:szCs w:val="32"/>
        </w:rPr>
        <w:t xml:space="preserve"> anos SEXO: M                   </w:t>
      </w:r>
    </w:p>
    <w:p w:rsidR="00A507FE" w:rsidRPr="00B03B58" w:rsidRDefault="00BA3BA0" w:rsidP="00BA3BA0">
      <w:pPr>
        <w:ind w:right="-99"/>
        <w:jc w:val="both"/>
        <w:rPr>
          <w:sz w:val="32"/>
          <w:szCs w:val="32"/>
        </w:rPr>
      </w:pPr>
      <w:r w:rsidRPr="00BA3BA0">
        <w:rPr>
          <w:sz w:val="32"/>
          <w:szCs w:val="32"/>
        </w:rPr>
        <w:t>DATA DO EXAME: 1</w:t>
      </w:r>
      <w:r w:rsidR="00B73C72">
        <w:rPr>
          <w:sz w:val="32"/>
          <w:szCs w:val="32"/>
        </w:rPr>
        <w:t>9</w:t>
      </w:r>
      <w:bookmarkStart w:id="0" w:name="_GoBack"/>
      <w:bookmarkEnd w:id="0"/>
      <w:r w:rsidRPr="00BA3BA0">
        <w:rPr>
          <w:sz w:val="32"/>
          <w:szCs w:val="32"/>
        </w:rPr>
        <w:t xml:space="preserve"> mar. 24</w:t>
      </w:r>
    </w:p>
    <w:p w:rsidR="00285B36" w:rsidRPr="00B03B58" w:rsidRDefault="00285B36" w:rsidP="00285B36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  <w:r w:rsidR="00AC6735">
        <w:rPr>
          <w:noProof/>
          <w:sz w:val="24"/>
          <w:szCs w:val="24"/>
        </w:rPr>
        <w:t>janela occiptal esquerda com insonacao dificultada.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C6735" w:rsidRDefault="00AC6735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  <w:r w:rsidR="00834AC0">
        <w:rPr>
          <w:sz w:val="28"/>
          <w:szCs w:val="28"/>
        </w:rPr>
        <w:t>.</w:t>
      </w:r>
    </w:p>
    <w:p w:rsidR="009A3A55" w:rsidRPr="00F62FFA" w:rsidRDefault="009A3A55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Pressao intracraniana normal.</w:t>
      </w:r>
    </w:p>
    <w:p w:rsidR="00F62FFA" w:rsidRDefault="00F62FFA" w:rsidP="00320F3C">
      <w:pPr>
        <w:jc w:val="both"/>
      </w:pPr>
    </w:p>
    <w:p w:rsidR="002305E0" w:rsidRPr="0083425C" w:rsidRDefault="002305E0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E251A" w:rsidRDefault="00AE251A">
      <w:r>
        <w:separator/>
      </w:r>
    </w:p>
  </w:endnote>
  <w:endnote w:type="continuationSeparator" w:id="0">
    <w:p w:rsidR="00AE251A" w:rsidRDefault="00AE25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AE251A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E251A" w:rsidRDefault="00AE251A">
      <w:r>
        <w:separator/>
      </w:r>
    </w:p>
  </w:footnote>
  <w:footnote w:type="continuationSeparator" w:id="0">
    <w:p w:rsidR="00AE251A" w:rsidRDefault="00AE251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4C60"/>
    <w:rsid w:val="00006240"/>
    <w:rsid w:val="0001030E"/>
    <w:rsid w:val="000130DF"/>
    <w:rsid w:val="000145AA"/>
    <w:rsid w:val="00017AA8"/>
    <w:rsid w:val="00020960"/>
    <w:rsid w:val="00021E59"/>
    <w:rsid w:val="00023861"/>
    <w:rsid w:val="00023AF3"/>
    <w:rsid w:val="00023EBB"/>
    <w:rsid w:val="00024298"/>
    <w:rsid w:val="0002602E"/>
    <w:rsid w:val="00026223"/>
    <w:rsid w:val="00026BCE"/>
    <w:rsid w:val="000271AC"/>
    <w:rsid w:val="000278E6"/>
    <w:rsid w:val="000312AA"/>
    <w:rsid w:val="00034677"/>
    <w:rsid w:val="0003629F"/>
    <w:rsid w:val="000365C3"/>
    <w:rsid w:val="000370B2"/>
    <w:rsid w:val="00037910"/>
    <w:rsid w:val="00037A4F"/>
    <w:rsid w:val="00041FA7"/>
    <w:rsid w:val="000434C9"/>
    <w:rsid w:val="00043A49"/>
    <w:rsid w:val="00046172"/>
    <w:rsid w:val="00046A43"/>
    <w:rsid w:val="000472CF"/>
    <w:rsid w:val="00047666"/>
    <w:rsid w:val="000500C6"/>
    <w:rsid w:val="00052544"/>
    <w:rsid w:val="0005295E"/>
    <w:rsid w:val="0005677A"/>
    <w:rsid w:val="0005696C"/>
    <w:rsid w:val="000576FA"/>
    <w:rsid w:val="00057A58"/>
    <w:rsid w:val="00060265"/>
    <w:rsid w:val="0006755A"/>
    <w:rsid w:val="00067E08"/>
    <w:rsid w:val="000705EB"/>
    <w:rsid w:val="000706EA"/>
    <w:rsid w:val="00070EB6"/>
    <w:rsid w:val="000807EF"/>
    <w:rsid w:val="00080D1E"/>
    <w:rsid w:val="0008272C"/>
    <w:rsid w:val="00082846"/>
    <w:rsid w:val="00082BD4"/>
    <w:rsid w:val="00082D0F"/>
    <w:rsid w:val="000866B2"/>
    <w:rsid w:val="000904FD"/>
    <w:rsid w:val="00090CA7"/>
    <w:rsid w:val="00091DCF"/>
    <w:rsid w:val="000930C6"/>
    <w:rsid w:val="0009361A"/>
    <w:rsid w:val="00093CBD"/>
    <w:rsid w:val="00093EEE"/>
    <w:rsid w:val="0009423B"/>
    <w:rsid w:val="000955EC"/>
    <w:rsid w:val="00097547"/>
    <w:rsid w:val="000A01FF"/>
    <w:rsid w:val="000A0925"/>
    <w:rsid w:val="000A0B02"/>
    <w:rsid w:val="000A0C37"/>
    <w:rsid w:val="000A227B"/>
    <w:rsid w:val="000A6E5D"/>
    <w:rsid w:val="000B1634"/>
    <w:rsid w:val="000B2261"/>
    <w:rsid w:val="000B23C0"/>
    <w:rsid w:val="000B455F"/>
    <w:rsid w:val="000B45C3"/>
    <w:rsid w:val="000B628A"/>
    <w:rsid w:val="000B6628"/>
    <w:rsid w:val="000B6877"/>
    <w:rsid w:val="000C2167"/>
    <w:rsid w:val="000C2253"/>
    <w:rsid w:val="000C390B"/>
    <w:rsid w:val="000C3E1E"/>
    <w:rsid w:val="000C497F"/>
    <w:rsid w:val="000C51E2"/>
    <w:rsid w:val="000C635F"/>
    <w:rsid w:val="000D0163"/>
    <w:rsid w:val="000D116E"/>
    <w:rsid w:val="000D137B"/>
    <w:rsid w:val="000D1D6D"/>
    <w:rsid w:val="000D30F7"/>
    <w:rsid w:val="000D34D9"/>
    <w:rsid w:val="000D5315"/>
    <w:rsid w:val="000D6906"/>
    <w:rsid w:val="000E07B7"/>
    <w:rsid w:val="000E22E2"/>
    <w:rsid w:val="000E2452"/>
    <w:rsid w:val="000E3B61"/>
    <w:rsid w:val="000E58B3"/>
    <w:rsid w:val="000F0219"/>
    <w:rsid w:val="000F047E"/>
    <w:rsid w:val="000F073C"/>
    <w:rsid w:val="000F2251"/>
    <w:rsid w:val="000F25DB"/>
    <w:rsid w:val="000F27A8"/>
    <w:rsid w:val="000F3CA3"/>
    <w:rsid w:val="000F6557"/>
    <w:rsid w:val="000F679C"/>
    <w:rsid w:val="000F7729"/>
    <w:rsid w:val="001003DE"/>
    <w:rsid w:val="00104EC5"/>
    <w:rsid w:val="00105B4B"/>
    <w:rsid w:val="00105D76"/>
    <w:rsid w:val="00106E40"/>
    <w:rsid w:val="001070F6"/>
    <w:rsid w:val="001079DC"/>
    <w:rsid w:val="00107A89"/>
    <w:rsid w:val="00107D72"/>
    <w:rsid w:val="00107DDE"/>
    <w:rsid w:val="00111343"/>
    <w:rsid w:val="00112414"/>
    <w:rsid w:val="00112887"/>
    <w:rsid w:val="00114BAC"/>
    <w:rsid w:val="001166AE"/>
    <w:rsid w:val="00117EE9"/>
    <w:rsid w:val="00120061"/>
    <w:rsid w:val="001239F1"/>
    <w:rsid w:val="001263AD"/>
    <w:rsid w:val="00130CCF"/>
    <w:rsid w:val="00133234"/>
    <w:rsid w:val="001336CA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56542"/>
    <w:rsid w:val="001633F1"/>
    <w:rsid w:val="00163536"/>
    <w:rsid w:val="00164140"/>
    <w:rsid w:val="0016444E"/>
    <w:rsid w:val="00164BA5"/>
    <w:rsid w:val="00164DF5"/>
    <w:rsid w:val="001705FB"/>
    <w:rsid w:val="0017356A"/>
    <w:rsid w:val="001737E7"/>
    <w:rsid w:val="001756D9"/>
    <w:rsid w:val="00175823"/>
    <w:rsid w:val="0018171A"/>
    <w:rsid w:val="00182007"/>
    <w:rsid w:val="00182A3F"/>
    <w:rsid w:val="00190C61"/>
    <w:rsid w:val="00192E8B"/>
    <w:rsid w:val="00194410"/>
    <w:rsid w:val="00194665"/>
    <w:rsid w:val="00197B5C"/>
    <w:rsid w:val="001A0041"/>
    <w:rsid w:val="001A07C3"/>
    <w:rsid w:val="001A32A3"/>
    <w:rsid w:val="001A33DC"/>
    <w:rsid w:val="001A3EDC"/>
    <w:rsid w:val="001A485E"/>
    <w:rsid w:val="001A4A2B"/>
    <w:rsid w:val="001A4B8F"/>
    <w:rsid w:val="001A5C3F"/>
    <w:rsid w:val="001A6E6F"/>
    <w:rsid w:val="001A707A"/>
    <w:rsid w:val="001A79A2"/>
    <w:rsid w:val="001A7C1B"/>
    <w:rsid w:val="001B1709"/>
    <w:rsid w:val="001B2CB6"/>
    <w:rsid w:val="001B6A3E"/>
    <w:rsid w:val="001B784B"/>
    <w:rsid w:val="001C13C8"/>
    <w:rsid w:val="001C1C8C"/>
    <w:rsid w:val="001C573A"/>
    <w:rsid w:val="001C74C8"/>
    <w:rsid w:val="001D0201"/>
    <w:rsid w:val="001D278A"/>
    <w:rsid w:val="001D2CD6"/>
    <w:rsid w:val="001D3F5A"/>
    <w:rsid w:val="001D475F"/>
    <w:rsid w:val="001D4BB2"/>
    <w:rsid w:val="001D4D43"/>
    <w:rsid w:val="001D52AE"/>
    <w:rsid w:val="001D58DE"/>
    <w:rsid w:val="001D7228"/>
    <w:rsid w:val="001D7287"/>
    <w:rsid w:val="001E145D"/>
    <w:rsid w:val="001E511B"/>
    <w:rsid w:val="001F1E2B"/>
    <w:rsid w:val="001F2970"/>
    <w:rsid w:val="001F33B8"/>
    <w:rsid w:val="001F45BF"/>
    <w:rsid w:val="001F4F2F"/>
    <w:rsid w:val="001F6FC7"/>
    <w:rsid w:val="0020222E"/>
    <w:rsid w:val="00203A9F"/>
    <w:rsid w:val="00203DC3"/>
    <w:rsid w:val="00203F86"/>
    <w:rsid w:val="002072F6"/>
    <w:rsid w:val="002112C3"/>
    <w:rsid w:val="00211C08"/>
    <w:rsid w:val="00212727"/>
    <w:rsid w:val="002127AE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05E0"/>
    <w:rsid w:val="00230D9E"/>
    <w:rsid w:val="002310EC"/>
    <w:rsid w:val="002325F1"/>
    <w:rsid w:val="002362F6"/>
    <w:rsid w:val="00236BF7"/>
    <w:rsid w:val="00241FAC"/>
    <w:rsid w:val="002436E1"/>
    <w:rsid w:val="0024578B"/>
    <w:rsid w:val="00246FF0"/>
    <w:rsid w:val="00247705"/>
    <w:rsid w:val="00247961"/>
    <w:rsid w:val="00247E42"/>
    <w:rsid w:val="00247ECE"/>
    <w:rsid w:val="00250116"/>
    <w:rsid w:val="002504B5"/>
    <w:rsid w:val="00250D18"/>
    <w:rsid w:val="00250F62"/>
    <w:rsid w:val="002516D2"/>
    <w:rsid w:val="00252849"/>
    <w:rsid w:val="00252E88"/>
    <w:rsid w:val="00253BD7"/>
    <w:rsid w:val="0025598F"/>
    <w:rsid w:val="00256972"/>
    <w:rsid w:val="00262D59"/>
    <w:rsid w:val="00262FBC"/>
    <w:rsid w:val="00263A56"/>
    <w:rsid w:val="00263AFA"/>
    <w:rsid w:val="00264E3C"/>
    <w:rsid w:val="002667DD"/>
    <w:rsid w:val="0027170E"/>
    <w:rsid w:val="0027203A"/>
    <w:rsid w:val="00272EB4"/>
    <w:rsid w:val="0027339E"/>
    <w:rsid w:val="002741D4"/>
    <w:rsid w:val="00274D02"/>
    <w:rsid w:val="00276686"/>
    <w:rsid w:val="00276C12"/>
    <w:rsid w:val="00280C0B"/>
    <w:rsid w:val="0028195B"/>
    <w:rsid w:val="00285B36"/>
    <w:rsid w:val="002871B2"/>
    <w:rsid w:val="0028762C"/>
    <w:rsid w:val="00290253"/>
    <w:rsid w:val="00291842"/>
    <w:rsid w:val="00293514"/>
    <w:rsid w:val="00293C46"/>
    <w:rsid w:val="00294CED"/>
    <w:rsid w:val="0029568E"/>
    <w:rsid w:val="00295862"/>
    <w:rsid w:val="00295ECA"/>
    <w:rsid w:val="00295F55"/>
    <w:rsid w:val="00297223"/>
    <w:rsid w:val="002972FA"/>
    <w:rsid w:val="00297D3F"/>
    <w:rsid w:val="002A47C4"/>
    <w:rsid w:val="002A6187"/>
    <w:rsid w:val="002A7E56"/>
    <w:rsid w:val="002B0824"/>
    <w:rsid w:val="002B0A33"/>
    <w:rsid w:val="002B137B"/>
    <w:rsid w:val="002B3213"/>
    <w:rsid w:val="002B321B"/>
    <w:rsid w:val="002B5D8A"/>
    <w:rsid w:val="002B638A"/>
    <w:rsid w:val="002B7DDC"/>
    <w:rsid w:val="002C0C16"/>
    <w:rsid w:val="002C12F2"/>
    <w:rsid w:val="002C17FC"/>
    <w:rsid w:val="002C1F49"/>
    <w:rsid w:val="002C260D"/>
    <w:rsid w:val="002C267D"/>
    <w:rsid w:val="002C4AC4"/>
    <w:rsid w:val="002C77DE"/>
    <w:rsid w:val="002C7856"/>
    <w:rsid w:val="002D1176"/>
    <w:rsid w:val="002D1422"/>
    <w:rsid w:val="002D2422"/>
    <w:rsid w:val="002D6290"/>
    <w:rsid w:val="002D6722"/>
    <w:rsid w:val="002E0C02"/>
    <w:rsid w:val="002E224E"/>
    <w:rsid w:val="002E35DE"/>
    <w:rsid w:val="002E4146"/>
    <w:rsid w:val="002E4790"/>
    <w:rsid w:val="002E514B"/>
    <w:rsid w:val="002E570A"/>
    <w:rsid w:val="002E67AE"/>
    <w:rsid w:val="002E78E9"/>
    <w:rsid w:val="002E7EC6"/>
    <w:rsid w:val="002F03CB"/>
    <w:rsid w:val="002F07E8"/>
    <w:rsid w:val="002F266C"/>
    <w:rsid w:val="002F34F4"/>
    <w:rsid w:val="002F6098"/>
    <w:rsid w:val="002F6BF9"/>
    <w:rsid w:val="00300AAC"/>
    <w:rsid w:val="00301CF9"/>
    <w:rsid w:val="00303FD8"/>
    <w:rsid w:val="003042DD"/>
    <w:rsid w:val="003047F9"/>
    <w:rsid w:val="003057A5"/>
    <w:rsid w:val="00306F86"/>
    <w:rsid w:val="0031136E"/>
    <w:rsid w:val="00311533"/>
    <w:rsid w:val="00313157"/>
    <w:rsid w:val="00314F8D"/>
    <w:rsid w:val="0031503E"/>
    <w:rsid w:val="00315B8F"/>
    <w:rsid w:val="00316A72"/>
    <w:rsid w:val="00320F3C"/>
    <w:rsid w:val="003257D0"/>
    <w:rsid w:val="0032656E"/>
    <w:rsid w:val="00326B25"/>
    <w:rsid w:val="00327BE4"/>
    <w:rsid w:val="0033241F"/>
    <w:rsid w:val="00332542"/>
    <w:rsid w:val="0033304E"/>
    <w:rsid w:val="00333288"/>
    <w:rsid w:val="00333AF9"/>
    <w:rsid w:val="00334950"/>
    <w:rsid w:val="0033602A"/>
    <w:rsid w:val="003360A5"/>
    <w:rsid w:val="003366EA"/>
    <w:rsid w:val="00340640"/>
    <w:rsid w:val="00341DE2"/>
    <w:rsid w:val="003441EC"/>
    <w:rsid w:val="00344253"/>
    <w:rsid w:val="003442A9"/>
    <w:rsid w:val="003448BD"/>
    <w:rsid w:val="00344DFE"/>
    <w:rsid w:val="00344F90"/>
    <w:rsid w:val="003457BF"/>
    <w:rsid w:val="00345B2C"/>
    <w:rsid w:val="00346B33"/>
    <w:rsid w:val="00346CBF"/>
    <w:rsid w:val="00347B2E"/>
    <w:rsid w:val="003502EB"/>
    <w:rsid w:val="00350CA3"/>
    <w:rsid w:val="003523A2"/>
    <w:rsid w:val="00353DC8"/>
    <w:rsid w:val="0035402E"/>
    <w:rsid w:val="00354BE0"/>
    <w:rsid w:val="003554CC"/>
    <w:rsid w:val="00355B14"/>
    <w:rsid w:val="0035777A"/>
    <w:rsid w:val="003604F3"/>
    <w:rsid w:val="00360651"/>
    <w:rsid w:val="00360D0B"/>
    <w:rsid w:val="00361032"/>
    <w:rsid w:val="00362828"/>
    <w:rsid w:val="00365C37"/>
    <w:rsid w:val="00366C6E"/>
    <w:rsid w:val="00366CED"/>
    <w:rsid w:val="003677B7"/>
    <w:rsid w:val="00370D64"/>
    <w:rsid w:val="00372F59"/>
    <w:rsid w:val="0037472A"/>
    <w:rsid w:val="00377A0C"/>
    <w:rsid w:val="0038253A"/>
    <w:rsid w:val="00382BBC"/>
    <w:rsid w:val="00382C0A"/>
    <w:rsid w:val="00383A62"/>
    <w:rsid w:val="003848DF"/>
    <w:rsid w:val="00386651"/>
    <w:rsid w:val="00386B41"/>
    <w:rsid w:val="00390E3D"/>
    <w:rsid w:val="0039137B"/>
    <w:rsid w:val="0039146C"/>
    <w:rsid w:val="00393045"/>
    <w:rsid w:val="00393BEB"/>
    <w:rsid w:val="0039527B"/>
    <w:rsid w:val="00396A3E"/>
    <w:rsid w:val="00396FE6"/>
    <w:rsid w:val="0039733C"/>
    <w:rsid w:val="003A00DC"/>
    <w:rsid w:val="003A00FF"/>
    <w:rsid w:val="003A1DF2"/>
    <w:rsid w:val="003A49D3"/>
    <w:rsid w:val="003A5F2C"/>
    <w:rsid w:val="003A621C"/>
    <w:rsid w:val="003A6DDD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2402"/>
    <w:rsid w:val="003C453E"/>
    <w:rsid w:val="003C4A5A"/>
    <w:rsid w:val="003C4D9D"/>
    <w:rsid w:val="003C57DA"/>
    <w:rsid w:val="003C66D1"/>
    <w:rsid w:val="003C70FB"/>
    <w:rsid w:val="003C7D37"/>
    <w:rsid w:val="003D02FA"/>
    <w:rsid w:val="003D0CD2"/>
    <w:rsid w:val="003D12CE"/>
    <w:rsid w:val="003D2889"/>
    <w:rsid w:val="003D2C69"/>
    <w:rsid w:val="003D5B43"/>
    <w:rsid w:val="003D6501"/>
    <w:rsid w:val="003E082D"/>
    <w:rsid w:val="003E3DCD"/>
    <w:rsid w:val="003E426E"/>
    <w:rsid w:val="003E4BB7"/>
    <w:rsid w:val="003E4D46"/>
    <w:rsid w:val="003E527B"/>
    <w:rsid w:val="003E570B"/>
    <w:rsid w:val="003E63B5"/>
    <w:rsid w:val="003E74F5"/>
    <w:rsid w:val="003E7851"/>
    <w:rsid w:val="003F1E7F"/>
    <w:rsid w:val="003F419C"/>
    <w:rsid w:val="003F4389"/>
    <w:rsid w:val="003F447F"/>
    <w:rsid w:val="003F6DDA"/>
    <w:rsid w:val="003F79F9"/>
    <w:rsid w:val="003F7FCC"/>
    <w:rsid w:val="00400084"/>
    <w:rsid w:val="0040432C"/>
    <w:rsid w:val="004058B3"/>
    <w:rsid w:val="004065EF"/>
    <w:rsid w:val="00406B70"/>
    <w:rsid w:val="004100D3"/>
    <w:rsid w:val="00410102"/>
    <w:rsid w:val="00414408"/>
    <w:rsid w:val="0041584A"/>
    <w:rsid w:val="00420044"/>
    <w:rsid w:val="004208FD"/>
    <w:rsid w:val="00421872"/>
    <w:rsid w:val="00424386"/>
    <w:rsid w:val="00424518"/>
    <w:rsid w:val="00426493"/>
    <w:rsid w:val="004266D0"/>
    <w:rsid w:val="0042758A"/>
    <w:rsid w:val="004325AE"/>
    <w:rsid w:val="0043269C"/>
    <w:rsid w:val="004334DD"/>
    <w:rsid w:val="0043427C"/>
    <w:rsid w:val="004355C3"/>
    <w:rsid w:val="00436253"/>
    <w:rsid w:val="00436287"/>
    <w:rsid w:val="00436CD4"/>
    <w:rsid w:val="00437925"/>
    <w:rsid w:val="00440015"/>
    <w:rsid w:val="004446FB"/>
    <w:rsid w:val="00445920"/>
    <w:rsid w:val="004509E8"/>
    <w:rsid w:val="00450D97"/>
    <w:rsid w:val="004515D1"/>
    <w:rsid w:val="00452990"/>
    <w:rsid w:val="00453D91"/>
    <w:rsid w:val="004603F8"/>
    <w:rsid w:val="00462122"/>
    <w:rsid w:val="0046457D"/>
    <w:rsid w:val="00464973"/>
    <w:rsid w:val="00466042"/>
    <w:rsid w:val="0046625B"/>
    <w:rsid w:val="00466BF6"/>
    <w:rsid w:val="00472108"/>
    <w:rsid w:val="00472A12"/>
    <w:rsid w:val="0047341A"/>
    <w:rsid w:val="00474E38"/>
    <w:rsid w:val="00475F3B"/>
    <w:rsid w:val="0047636B"/>
    <w:rsid w:val="00476F6B"/>
    <w:rsid w:val="004775B4"/>
    <w:rsid w:val="00477D76"/>
    <w:rsid w:val="004806E3"/>
    <w:rsid w:val="00481D33"/>
    <w:rsid w:val="00485B70"/>
    <w:rsid w:val="004868B7"/>
    <w:rsid w:val="004871AB"/>
    <w:rsid w:val="004926C0"/>
    <w:rsid w:val="00495451"/>
    <w:rsid w:val="004969A7"/>
    <w:rsid w:val="004A179C"/>
    <w:rsid w:val="004A18F8"/>
    <w:rsid w:val="004A2166"/>
    <w:rsid w:val="004A3AD6"/>
    <w:rsid w:val="004A5B88"/>
    <w:rsid w:val="004A6CD5"/>
    <w:rsid w:val="004A6FFB"/>
    <w:rsid w:val="004B00B1"/>
    <w:rsid w:val="004B1552"/>
    <w:rsid w:val="004B31A2"/>
    <w:rsid w:val="004B3FBD"/>
    <w:rsid w:val="004B446A"/>
    <w:rsid w:val="004B7142"/>
    <w:rsid w:val="004B7200"/>
    <w:rsid w:val="004C1454"/>
    <w:rsid w:val="004C2304"/>
    <w:rsid w:val="004C2DF5"/>
    <w:rsid w:val="004C3B73"/>
    <w:rsid w:val="004C479C"/>
    <w:rsid w:val="004C6A3C"/>
    <w:rsid w:val="004C7C1D"/>
    <w:rsid w:val="004D06A4"/>
    <w:rsid w:val="004D390D"/>
    <w:rsid w:val="004D3CBE"/>
    <w:rsid w:val="004D5C63"/>
    <w:rsid w:val="004D61B9"/>
    <w:rsid w:val="004D7E29"/>
    <w:rsid w:val="004E1A04"/>
    <w:rsid w:val="004E1F5D"/>
    <w:rsid w:val="004E1FBC"/>
    <w:rsid w:val="004E2B8A"/>
    <w:rsid w:val="004E3A23"/>
    <w:rsid w:val="004E4BD7"/>
    <w:rsid w:val="004E7C5B"/>
    <w:rsid w:val="004F2608"/>
    <w:rsid w:val="004F2982"/>
    <w:rsid w:val="004F2A72"/>
    <w:rsid w:val="004F4757"/>
    <w:rsid w:val="004F71C0"/>
    <w:rsid w:val="00503859"/>
    <w:rsid w:val="00503C5C"/>
    <w:rsid w:val="005054EF"/>
    <w:rsid w:val="005065FF"/>
    <w:rsid w:val="00506F9F"/>
    <w:rsid w:val="005071FE"/>
    <w:rsid w:val="005075BF"/>
    <w:rsid w:val="005075E9"/>
    <w:rsid w:val="00507CC0"/>
    <w:rsid w:val="00510FD6"/>
    <w:rsid w:val="00511186"/>
    <w:rsid w:val="00511DC8"/>
    <w:rsid w:val="00512592"/>
    <w:rsid w:val="005163DA"/>
    <w:rsid w:val="00520274"/>
    <w:rsid w:val="00523CED"/>
    <w:rsid w:val="00524381"/>
    <w:rsid w:val="00524AE1"/>
    <w:rsid w:val="00526105"/>
    <w:rsid w:val="00526EE9"/>
    <w:rsid w:val="005273EA"/>
    <w:rsid w:val="0052744F"/>
    <w:rsid w:val="00527F15"/>
    <w:rsid w:val="00530DF2"/>
    <w:rsid w:val="00533D78"/>
    <w:rsid w:val="00535D90"/>
    <w:rsid w:val="00537716"/>
    <w:rsid w:val="00537B1E"/>
    <w:rsid w:val="00540775"/>
    <w:rsid w:val="00540B6E"/>
    <w:rsid w:val="00542703"/>
    <w:rsid w:val="00543526"/>
    <w:rsid w:val="005443E3"/>
    <w:rsid w:val="00545A06"/>
    <w:rsid w:val="005462C1"/>
    <w:rsid w:val="00546322"/>
    <w:rsid w:val="005474B8"/>
    <w:rsid w:val="00550BAA"/>
    <w:rsid w:val="00554B8E"/>
    <w:rsid w:val="00554F2D"/>
    <w:rsid w:val="00557341"/>
    <w:rsid w:val="00557362"/>
    <w:rsid w:val="0056019F"/>
    <w:rsid w:val="00560847"/>
    <w:rsid w:val="00565AE4"/>
    <w:rsid w:val="00566320"/>
    <w:rsid w:val="00567491"/>
    <w:rsid w:val="00571048"/>
    <w:rsid w:val="00571D05"/>
    <w:rsid w:val="00572423"/>
    <w:rsid w:val="0057248C"/>
    <w:rsid w:val="00573494"/>
    <w:rsid w:val="005748BF"/>
    <w:rsid w:val="00577E36"/>
    <w:rsid w:val="00580B52"/>
    <w:rsid w:val="00581420"/>
    <w:rsid w:val="00581557"/>
    <w:rsid w:val="00581BBA"/>
    <w:rsid w:val="00585FE1"/>
    <w:rsid w:val="0058637D"/>
    <w:rsid w:val="0059095B"/>
    <w:rsid w:val="00591B34"/>
    <w:rsid w:val="005A01B4"/>
    <w:rsid w:val="005A022E"/>
    <w:rsid w:val="005A14BD"/>
    <w:rsid w:val="005A257F"/>
    <w:rsid w:val="005A287F"/>
    <w:rsid w:val="005A2D0A"/>
    <w:rsid w:val="005A37CC"/>
    <w:rsid w:val="005A4A4E"/>
    <w:rsid w:val="005A5BAC"/>
    <w:rsid w:val="005A749B"/>
    <w:rsid w:val="005B0E3A"/>
    <w:rsid w:val="005B1145"/>
    <w:rsid w:val="005B372B"/>
    <w:rsid w:val="005B4908"/>
    <w:rsid w:val="005B65DD"/>
    <w:rsid w:val="005B6622"/>
    <w:rsid w:val="005B75E0"/>
    <w:rsid w:val="005C1E93"/>
    <w:rsid w:val="005C2E45"/>
    <w:rsid w:val="005C3519"/>
    <w:rsid w:val="005C38C1"/>
    <w:rsid w:val="005C3B8B"/>
    <w:rsid w:val="005C50FE"/>
    <w:rsid w:val="005C55C2"/>
    <w:rsid w:val="005C59FE"/>
    <w:rsid w:val="005C6337"/>
    <w:rsid w:val="005C6BC6"/>
    <w:rsid w:val="005C7590"/>
    <w:rsid w:val="005D0781"/>
    <w:rsid w:val="005D0FCB"/>
    <w:rsid w:val="005D64BD"/>
    <w:rsid w:val="005E08E0"/>
    <w:rsid w:val="005E3BAB"/>
    <w:rsid w:val="005E40B1"/>
    <w:rsid w:val="005E7D3C"/>
    <w:rsid w:val="005F23FC"/>
    <w:rsid w:val="005F3CD0"/>
    <w:rsid w:val="005F3E5B"/>
    <w:rsid w:val="006004C7"/>
    <w:rsid w:val="0060151B"/>
    <w:rsid w:val="006024C1"/>
    <w:rsid w:val="00606248"/>
    <w:rsid w:val="00606F9A"/>
    <w:rsid w:val="00606FA0"/>
    <w:rsid w:val="00607643"/>
    <w:rsid w:val="00611943"/>
    <w:rsid w:val="00611AE3"/>
    <w:rsid w:val="00612CCC"/>
    <w:rsid w:val="00613067"/>
    <w:rsid w:val="00617C84"/>
    <w:rsid w:val="00620FC0"/>
    <w:rsid w:val="006216E5"/>
    <w:rsid w:val="006240C8"/>
    <w:rsid w:val="00624262"/>
    <w:rsid w:val="00624615"/>
    <w:rsid w:val="00624A25"/>
    <w:rsid w:val="00626B1C"/>
    <w:rsid w:val="00631408"/>
    <w:rsid w:val="00631C68"/>
    <w:rsid w:val="00632174"/>
    <w:rsid w:val="00632836"/>
    <w:rsid w:val="00632F25"/>
    <w:rsid w:val="00633EA4"/>
    <w:rsid w:val="00635D9E"/>
    <w:rsid w:val="0064048C"/>
    <w:rsid w:val="00642D15"/>
    <w:rsid w:val="0064426C"/>
    <w:rsid w:val="006463EA"/>
    <w:rsid w:val="006509BA"/>
    <w:rsid w:val="0065104B"/>
    <w:rsid w:val="00651073"/>
    <w:rsid w:val="006516D5"/>
    <w:rsid w:val="00652A77"/>
    <w:rsid w:val="00653F28"/>
    <w:rsid w:val="0065421F"/>
    <w:rsid w:val="00655AF1"/>
    <w:rsid w:val="00656391"/>
    <w:rsid w:val="00656D34"/>
    <w:rsid w:val="00656FAC"/>
    <w:rsid w:val="00657293"/>
    <w:rsid w:val="00664E79"/>
    <w:rsid w:val="00665122"/>
    <w:rsid w:val="00666F5B"/>
    <w:rsid w:val="00674A63"/>
    <w:rsid w:val="00674B2F"/>
    <w:rsid w:val="00675A97"/>
    <w:rsid w:val="006766AF"/>
    <w:rsid w:val="00677269"/>
    <w:rsid w:val="00682097"/>
    <w:rsid w:val="0068453F"/>
    <w:rsid w:val="00685668"/>
    <w:rsid w:val="00685B13"/>
    <w:rsid w:val="0068622B"/>
    <w:rsid w:val="0068769E"/>
    <w:rsid w:val="00690C23"/>
    <w:rsid w:val="006927D9"/>
    <w:rsid w:val="006928D8"/>
    <w:rsid w:val="00692B4D"/>
    <w:rsid w:val="00693645"/>
    <w:rsid w:val="00693725"/>
    <w:rsid w:val="0069440E"/>
    <w:rsid w:val="006958E7"/>
    <w:rsid w:val="006966B5"/>
    <w:rsid w:val="00696B5C"/>
    <w:rsid w:val="006A124B"/>
    <w:rsid w:val="006A22B7"/>
    <w:rsid w:val="006A53B7"/>
    <w:rsid w:val="006A66CE"/>
    <w:rsid w:val="006A6938"/>
    <w:rsid w:val="006A6FCB"/>
    <w:rsid w:val="006A707C"/>
    <w:rsid w:val="006A731A"/>
    <w:rsid w:val="006A7F04"/>
    <w:rsid w:val="006B02F7"/>
    <w:rsid w:val="006B0C0D"/>
    <w:rsid w:val="006B22BC"/>
    <w:rsid w:val="006B2A31"/>
    <w:rsid w:val="006B3C7C"/>
    <w:rsid w:val="006B4250"/>
    <w:rsid w:val="006B5422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5A0E"/>
    <w:rsid w:val="006F6213"/>
    <w:rsid w:val="006F6A57"/>
    <w:rsid w:val="00701482"/>
    <w:rsid w:val="00702664"/>
    <w:rsid w:val="00702E33"/>
    <w:rsid w:val="00703584"/>
    <w:rsid w:val="0070486E"/>
    <w:rsid w:val="0070488B"/>
    <w:rsid w:val="0070555A"/>
    <w:rsid w:val="00707514"/>
    <w:rsid w:val="00707DDE"/>
    <w:rsid w:val="007104B6"/>
    <w:rsid w:val="0071474D"/>
    <w:rsid w:val="00714F2D"/>
    <w:rsid w:val="00715169"/>
    <w:rsid w:val="007153D1"/>
    <w:rsid w:val="00716CA3"/>
    <w:rsid w:val="00717085"/>
    <w:rsid w:val="0071769A"/>
    <w:rsid w:val="007203A4"/>
    <w:rsid w:val="00720D33"/>
    <w:rsid w:val="00723CD4"/>
    <w:rsid w:val="00724E7B"/>
    <w:rsid w:val="0073066A"/>
    <w:rsid w:val="0073104C"/>
    <w:rsid w:val="007322C1"/>
    <w:rsid w:val="0073363B"/>
    <w:rsid w:val="00734D7C"/>
    <w:rsid w:val="00735AEC"/>
    <w:rsid w:val="00736ED3"/>
    <w:rsid w:val="0074274B"/>
    <w:rsid w:val="0074287C"/>
    <w:rsid w:val="0074315B"/>
    <w:rsid w:val="00743966"/>
    <w:rsid w:val="007441CA"/>
    <w:rsid w:val="00744368"/>
    <w:rsid w:val="007460CF"/>
    <w:rsid w:val="00747226"/>
    <w:rsid w:val="00750357"/>
    <w:rsid w:val="00750468"/>
    <w:rsid w:val="00750A63"/>
    <w:rsid w:val="00750D42"/>
    <w:rsid w:val="007516FA"/>
    <w:rsid w:val="0075182F"/>
    <w:rsid w:val="00751A5A"/>
    <w:rsid w:val="00753105"/>
    <w:rsid w:val="007555BE"/>
    <w:rsid w:val="00756C6A"/>
    <w:rsid w:val="007575CF"/>
    <w:rsid w:val="00757E1A"/>
    <w:rsid w:val="00761156"/>
    <w:rsid w:val="00761570"/>
    <w:rsid w:val="007615F7"/>
    <w:rsid w:val="0076306A"/>
    <w:rsid w:val="00763071"/>
    <w:rsid w:val="007637BC"/>
    <w:rsid w:val="00764835"/>
    <w:rsid w:val="00765922"/>
    <w:rsid w:val="00767713"/>
    <w:rsid w:val="00770EAB"/>
    <w:rsid w:val="007712A7"/>
    <w:rsid w:val="00776E7A"/>
    <w:rsid w:val="00777966"/>
    <w:rsid w:val="00785D3F"/>
    <w:rsid w:val="00786A64"/>
    <w:rsid w:val="007874E7"/>
    <w:rsid w:val="007936E2"/>
    <w:rsid w:val="00793FBD"/>
    <w:rsid w:val="00795CE9"/>
    <w:rsid w:val="0079673A"/>
    <w:rsid w:val="007A04B0"/>
    <w:rsid w:val="007A0EE8"/>
    <w:rsid w:val="007A0F4B"/>
    <w:rsid w:val="007A1A84"/>
    <w:rsid w:val="007A2EC6"/>
    <w:rsid w:val="007A34ED"/>
    <w:rsid w:val="007A372C"/>
    <w:rsid w:val="007A6EFB"/>
    <w:rsid w:val="007B003C"/>
    <w:rsid w:val="007B06A7"/>
    <w:rsid w:val="007B0AE7"/>
    <w:rsid w:val="007B425B"/>
    <w:rsid w:val="007B4470"/>
    <w:rsid w:val="007B591D"/>
    <w:rsid w:val="007B64BC"/>
    <w:rsid w:val="007B6B0F"/>
    <w:rsid w:val="007B6E3A"/>
    <w:rsid w:val="007B7C4C"/>
    <w:rsid w:val="007C16C2"/>
    <w:rsid w:val="007C3F04"/>
    <w:rsid w:val="007C3FAD"/>
    <w:rsid w:val="007C51C1"/>
    <w:rsid w:val="007C6A98"/>
    <w:rsid w:val="007D2724"/>
    <w:rsid w:val="007D405B"/>
    <w:rsid w:val="007D4655"/>
    <w:rsid w:val="007D4A46"/>
    <w:rsid w:val="007D4C57"/>
    <w:rsid w:val="007E0358"/>
    <w:rsid w:val="007E3915"/>
    <w:rsid w:val="007E3B13"/>
    <w:rsid w:val="007E5A6F"/>
    <w:rsid w:val="007E5BF9"/>
    <w:rsid w:val="007E5FBF"/>
    <w:rsid w:val="007E6BB9"/>
    <w:rsid w:val="007E7F49"/>
    <w:rsid w:val="007F0CAD"/>
    <w:rsid w:val="007F0F1B"/>
    <w:rsid w:val="007F236A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324F"/>
    <w:rsid w:val="0081695C"/>
    <w:rsid w:val="00816E9B"/>
    <w:rsid w:val="00817A81"/>
    <w:rsid w:val="00825BE4"/>
    <w:rsid w:val="00827515"/>
    <w:rsid w:val="00834661"/>
    <w:rsid w:val="00834AC0"/>
    <w:rsid w:val="00835256"/>
    <w:rsid w:val="00836A24"/>
    <w:rsid w:val="008421E2"/>
    <w:rsid w:val="00844078"/>
    <w:rsid w:val="008450F6"/>
    <w:rsid w:val="00851274"/>
    <w:rsid w:val="008522BE"/>
    <w:rsid w:val="008552A3"/>
    <w:rsid w:val="008555DA"/>
    <w:rsid w:val="008559F2"/>
    <w:rsid w:val="008570C6"/>
    <w:rsid w:val="00857F72"/>
    <w:rsid w:val="008633FE"/>
    <w:rsid w:val="0086627D"/>
    <w:rsid w:val="00866634"/>
    <w:rsid w:val="008679B4"/>
    <w:rsid w:val="00867D99"/>
    <w:rsid w:val="00870627"/>
    <w:rsid w:val="00872813"/>
    <w:rsid w:val="0087369E"/>
    <w:rsid w:val="00873DE8"/>
    <w:rsid w:val="0087463B"/>
    <w:rsid w:val="00875D35"/>
    <w:rsid w:val="008800BE"/>
    <w:rsid w:val="00881B4C"/>
    <w:rsid w:val="0088390A"/>
    <w:rsid w:val="00883A1D"/>
    <w:rsid w:val="00883BA0"/>
    <w:rsid w:val="00884701"/>
    <w:rsid w:val="00886CBE"/>
    <w:rsid w:val="0089006C"/>
    <w:rsid w:val="008928E9"/>
    <w:rsid w:val="00894586"/>
    <w:rsid w:val="00896C6B"/>
    <w:rsid w:val="008972B6"/>
    <w:rsid w:val="008A1978"/>
    <w:rsid w:val="008A456E"/>
    <w:rsid w:val="008A5031"/>
    <w:rsid w:val="008B060C"/>
    <w:rsid w:val="008B0CAC"/>
    <w:rsid w:val="008B167B"/>
    <w:rsid w:val="008B2031"/>
    <w:rsid w:val="008C0544"/>
    <w:rsid w:val="008C0A57"/>
    <w:rsid w:val="008C3490"/>
    <w:rsid w:val="008C3C8A"/>
    <w:rsid w:val="008C5699"/>
    <w:rsid w:val="008C6762"/>
    <w:rsid w:val="008C6815"/>
    <w:rsid w:val="008C6C46"/>
    <w:rsid w:val="008C7804"/>
    <w:rsid w:val="008C79E4"/>
    <w:rsid w:val="008D0946"/>
    <w:rsid w:val="008D0E1F"/>
    <w:rsid w:val="008D12CC"/>
    <w:rsid w:val="008D160F"/>
    <w:rsid w:val="008D2396"/>
    <w:rsid w:val="008D3DA8"/>
    <w:rsid w:val="008D59A6"/>
    <w:rsid w:val="008D6229"/>
    <w:rsid w:val="008D661E"/>
    <w:rsid w:val="008E0088"/>
    <w:rsid w:val="008E1806"/>
    <w:rsid w:val="008E37AB"/>
    <w:rsid w:val="008E4463"/>
    <w:rsid w:val="008E5FC5"/>
    <w:rsid w:val="008E6967"/>
    <w:rsid w:val="008E6E66"/>
    <w:rsid w:val="008E791C"/>
    <w:rsid w:val="008F2FF5"/>
    <w:rsid w:val="008F335F"/>
    <w:rsid w:val="008F4B35"/>
    <w:rsid w:val="008F555B"/>
    <w:rsid w:val="008F57F0"/>
    <w:rsid w:val="008F5999"/>
    <w:rsid w:val="008F5F31"/>
    <w:rsid w:val="008F66DB"/>
    <w:rsid w:val="0090060A"/>
    <w:rsid w:val="00900AFE"/>
    <w:rsid w:val="00900BD8"/>
    <w:rsid w:val="00902439"/>
    <w:rsid w:val="00902C44"/>
    <w:rsid w:val="00903659"/>
    <w:rsid w:val="00907F23"/>
    <w:rsid w:val="00912027"/>
    <w:rsid w:val="00912E80"/>
    <w:rsid w:val="00915C3A"/>
    <w:rsid w:val="009169C9"/>
    <w:rsid w:val="00916BD7"/>
    <w:rsid w:val="0091772F"/>
    <w:rsid w:val="00921A1B"/>
    <w:rsid w:val="00921F03"/>
    <w:rsid w:val="0092246E"/>
    <w:rsid w:val="00924AD7"/>
    <w:rsid w:val="00924C02"/>
    <w:rsid w:val="009259AD"/>
    <w:rsid w:val="0092643C"/>
    <w:rsid w:val="00930E43"/>
    <w:rsid w:val="00931341"/>
    <w:rsid w:val="00931E78"/>
    <w:rsid w:val="00934A8D"/>
    <w:rsid w:val="00937ECE"/>
    <w:rsid w:val="00940165"/>
    <w:rsid w:val="009402B7"/>
    <w:rsid w:val="00941C60"/>
    <w:rsid w:val="00942A2A"/>
    <w:rsid w:val="0094363A"/>
    <w:rsid w:val="00943D6E"/>
    <w:rsid w:val="00945BF6"/>
    <w:rsid w:val="00945EFF"/>
    <w:rsid w:val="009470C5"/>
    <w:rsid w:val="00947322"/>
    <w:rsid w:val="00950711"/>
    <w:rsid w:val="00950E83"/>
    <w:rsid w:val="00952C4E"/>
    <w:rsid w:val="00952CA5"/>
    <w:rsid w:val="00952D3A"/>
    <w:rsid w:val="009549BA"/>
    <w:rsid w:val="00954E2F"/>
    <w:rsid w:val="009555B0"/>
    <w:rsid w:val="00956922"/>
    <w:rsid w:val="009578E8"/>
    <w:rsid w:val="00957AE3"/>
    <w:rsid w:val="0096075C"/>
    <w:rsid w:val="00960BD2"/>
    <w:rsid w:val="00961BE3"/>
    <w:rsid w:val="0096209E"/>
    <w:rsid w:val="00964021"/>
    <w:rsid w:val="00966ED4"/>
    <w:rsid w:val="00966FA3"/>
    <w:rsid w:val="00970C8E"/>
    <w:rsid w:val="00972F10"/>
    <w:rsid w:val="00973828"/>
    <w:rsid w:val="00974375"/>
    <w:rsid w:val="009754DE"/>
    <w:rsid w:val="009763C0"/>
    <w:rsid w:val="00980904"/>
    <w:rsid w:val="009810E0"/>
    <w:rsid w:val="00984BE0"/>
    <w:rsid w:val="009857EE"/>
    <w:rsid w:val="00987934"/>
    <w:rsid w:val="00990268"/>
    <w:rsid w:val="00992351"/>
    <w:rsid w:val="00992398"/>
    <w:rsid w:val="00992754"/>
    <w:rsid w:val="00992BFD"/>
    <w:rsid w:val="00994262"/>
    <w:rsid w:val="00996012"/>
    <w:rsid w:val="00996CA8"/>
    <w:rsid w:val="009A0905"/>
    <w:rsid w:val="009A0C21"/>
    <w:rsid w:val="009A0C99"/>
    <w:rsid w:val="009A3A55"/>
    <w:rsid w:val="009A637F"/>
    <w:rsid w:val="009A65CE"/>
    <w:rsid w:val="009A6A87"/>
    <w:rsid w:val="009A718D"/>
    <w:rsid w:val="009B21DD"/>
    <w:rsid w:val="009B24B0"/>
    <w:rsid w:val="009B37B9"/>
    <w:rsid w:val="009B4DA2"/>
    <w:rsid w:val="009B7383"/>
    <w:rsid w:val="009C2113"/>
    <w:rsid w:val="009C2BBF"/>
    <w:rsid w:val="009C49D7"/>
    <w:rsid w:val="009C5726"/>
    <w:rsid w:val="009D0077"/>
    <w:rsid w:val="009D0662"/>
    <w:rsid w:val="009D1150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723"/>
    <w:rsid w:val="009E4A90"/>
    <w:rsid w:val="009E621A"/>
    <w:rsid w:val="009F1A8E"/>
    <w:rsid w:val="009F264F"/>
    <w:rsid w:val="009F2D71"/>
    <w:rsid w:val="009F4E4B"/>
    <w:rsid w:val="009F4F11"/>
    <w:rsid w:val="009F7FF4"/>
    <w:rsid w:val="00A003A4"/>
    <w:rsid w:val="00A06D4D"/>
    <w:rsid w:val="00A07257"/>
    <w:rsid w:val="00A0761B"/>
    <w:rsid w:val="00A1036B"/>
    <w:rsid w:val="00A1184F"/>
    <w:rsid w:val="00A11E1C"/>
    <w:rsid w:val="00A12ACF"/>
    <w:rsid w:val="00A14014"/>
    <w:rsid w:val="00A140AA"/>
    <w:rsid w:val="00A14417"/>
    <w:rsid w:val="00A146EC"/>
    <w:rsid w:val="00A17F95"/>
    <w:rsid w:val="00A21CB3"/>
    <w:rsid w:val="00A22292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3C34"/>
    <w:rsid w:val="00A44D0F"/>
    <w:rsid w:val="00A507FE"/>
    <w:rsid w:val="00A50BF3"/>
    <w:rsid w:val="00A516DA"/>
    <w:rsid w:val="00A52C97"/>
    <w:rsid w:val="00A56DBC"/>
    <w:rsid w:val="00A65428"/>
    <w:rsid w:val="00A65BE5"/>
    <w:rsid w:val="00A66BDA"/>
    <w:rsid w:val="00A74A2B"/>
    <w:rsid w:val="00A7547A"/>
    <w:rsid w:val="00A757CB"/>
    <w:rsid w:val="00A76902"/>
    <w:rsid w:val="00A77574"/>
    <w:rsid w:val="00A8006B"/>
    <w:rsid w:val="00A820C5"/>
    <w:rsid w:val="00A8319E"/>
    <w:rsid w:val="00A8513F"/>
    <w:rsid w:val="00A866E3"/>
    <w:rsid w:val="00A87939"/>
    <w:rsid w:val="00A9081A"/>
    <w:rsid w:val="00A91CA1"/>
    <w:rsid w:val="00A91E1E"/>
    <w:rsid w:val="00A91ED0"/>
    <w:rsid w:val="00A928DB"/>
    <w:rsid w:val="00A94C98"/>
    <w:rsid w:val="00A95687"/>
    <w:rsid w:val="00AA1A74"/>
    <w:rsid w:val="00AA1B3E"/>
    <w:rsid w:val="00AA20EE"/>
    <w:rsid w:val="00AA2857"/>
    <w:rsid w:val="00AA2F37"/>
    <w:rsid w:val="00AA3630"/>
    <w:rsid w:val="00AA37DB"/>
    <w:rsid w:val="00AA4446"/>
    <w:rsid w:val="00AA543F"/>
    <w:rsid w:val="00AA70DB"/>
    <w:rsid w:val="00AA73F3"/>
    <w:rsid w:val="00AA7645"/>
    <w:rsid w:val="00AB35E4"/>
    <w:rsid w:val="00AB3A4B"/>
    <w:rsid w:val="00AB412B"/>
    <w:rsid w:val="00AB4586"/>
    <w:rsid w:val="00AC07AB"/>
    <w:rsid w:val="00AC1F28"/>
    <w:rsid w:val="00AC268F"/>
    <w:rsid w:val="00AC4231"/>
    <w:rsid w:val="00AC6735"/>
    <w:rsid w:val="00AC7C08"/>
    <w:rsid w:val="00AD085E"/>
    <w:rsid w:val="00AD0C49"/>
    <w:rsid w:val="00AD1D27"/>
    <w:rsid w:val="00AD2144"/>
    <w:rsid w:val="00AD311F"/>
    <w:rsid w:val="00AD39D9"/>
    <w:rsid w:val="00AD47C0"/>
    <w:rsid w:val="00AD4E6A"/>
    <w:rsid w:val="00AE251A"/>
    <w:rsid w:val="00AE29C3"/>
    <w:rsid w:val="00AE31F7"/>
    <w:rsid w:val="00AE3C48"/>
    <w:rsid w:val="00AE4FE4"/>
    <w:rsid w:val="00AE6F07"/>
    <w:rsid w:val="00AE6F2F"/>
    <w:rsid w:val="00AE7C38"/>
    <w:rsid w:val="00AF05F8"/>
    <w:rsid w:val="00AF493D"/>
    <w:rsid w:val="00B02C01"/>
    <w:rsid w:val="00B02CAD"/>
    <w:rsid w:val="00B03B58"/>
    <w:rsid w:val="00B03E22"/>
    <w:rsid w:val="00B04BD0"/>
    <w:rsid w:val="00B04CE5"/>
    <w:rsid w:val="00B054DB"/>
    <w:rsid w:val="00B05518"/>
    <w:rsid w:val="00B05586"/>
    <w:rsid w:val="00B0651F"/>
    <w:rsid w:val="00B06F66"/>
    <w:rsid w:val="00B073A3"/>
    <w:rsid w:val="00B104CD"/>
    <w:rsid w:val="00B10FDB"/>
    <w:rsid w:val="00B115C8"/>
    <w:rsid w:val="00B137C0"/>
    <w:rsid w:val="00B1420E"/>
    <w:rsid w:val="00B14C29"/>
    <w:rsid w:val="00B201C6"/>
    <w:rsid w:val="00B20635"/>
    <w:rsid w:val="00B2106F"/>
    <w:rsid w:val="00B23F1D"/>
    <w:rsid w:val="00B25236"/>
    <w:rsid w:val="00B25B93"/>
    <w:rsid w:val="00B26525"/>
    <w:rsid w:val="00B26F03"/>
    <w:rsid w:val="00B301F7"/>
    <w:rsid w:val="00B313C3"/>
    <w:rsid w:val="00B31E42"/>
    <w:rsid w:val="00B326C9"/>
    <w:rsid w:val="00B327DD"/>
    <w:rsid w:val="00B3380C"/>
    <w:rsid w:val="00B3511F"/>
    <w:rsid w:val="00B36144"/>
    <w:rsid w:val="00B416CB"/>
    <w:rsid w:val="00B41A4D"/>
    <w:rsid w:val="00B41DD2"/>
    <w:rsid w:val="00B43083"/>
    <w:rsid w:val="00B43C06"/>
    <w:rsid w:val="00B43FD5"/>
    <w:rsid w:val="00B4535F"/>
    <w:rsid w:val="00B45978"/>
    <w:rsid w:val="00B45BE3"/>
    <w:rsid w:val="00B46846"/>
    <w:rsid w:val="00B4711A"/>
    <w:rsid w:val="00B50950"/>
    <w:rsid w:val="00B50C58"/>
    <w:rsid w:val="00B515C4"/>
    <w:rsid w:val="00B551CE"/>
    <w:rsid w:val="00B55A2A"/>
    <w:rsid w:val="00B564DE"/>
    <w:rsid w:val="00B569F4"/>
    <w:rsid w:val="00B57AA5"/>
    <w:rsid w:val="00B623E0"/>
    <w:rsid w:val="00B6262D"/>
    <w:rsid w:val="00B6581C"/>
    <w:rsid w:val="00B65FE0"/>
    <w:rsid w:val="00B66EF4"/>
    <w:rsid w:val="00B674DB"/>
    <w:rsid w:val="00B67DED"/>
    <w:rsid w:val="00B71BA9"/>
    <w:rsid w:val="00B72559"/>
    <w:rsid w:val="00B73C72"/>
    <w:rsid w:val="00B75F9B"/>
    <w:rsid w:val="00B800AF"/>
    <w:rsid w:val="00B834C0"/>
    <w:rsid w:val="00B84E38"/>
    <w:rsid w:val="00B87DEE"/>
    <w:rsid w:val="00B92E62"/>
    <w:rsid w:val="00B933A5"/>
    <w:rsid w:val="00B93602"/>
    <w:rsid w:val="00B94689"/>
    <w:rsid w:val="00B956A1"/>
    <w:rsid w:val="00B965A0"/>
    <w:rsid w:val="00B97330"/>
    <w:rsid w:val="00BA094E"/>
    <w:rsid w:val="00BA0B1A"/>
    <w:rsid w:val="00BA2174"/>
    <w:rsid w:val="00BA2CD9"/>
    <w:rsid w:val="00BA3BA0"/>
    <w:rsid w:val="00BA51CA"/>
    <w:rsid w:val="00BA585C"/>
    <w:rsid w:val="00BA6BF1"/>
    <w:rsid w:val="00BA7488"/>
    <w:rsid w:val="00BB04B0"/>
    <w:rsid w:val="00BB1F2E"/>
    <w:rsid w:val="00BB2C7C"/>
    <w:rsid w:val="00BB45B1"/>
    <w:rsid w:val="00BB4E87"/>
    <w:rsid w:val="00BB4FE1"/>
    <w:rsid w:val="00BB5525"/>
    <w:rsid w:val="00BB5B12"/>
    <w:rsid w:val="00BB62FA"/>
    <w:rsid w:val="00BB7D04"/>
    <w:rsid w:val="00BC6E3A"/>
    <w:rsid w:val="00BC6ED9"/>
    <w:rsid w:val="00BC788A"/>
    <w:rsid w:val="00BD0C6D"/>
    <w:rsid w:val="00BD1B1A"/>
    <w:rsid w:val="00BD3295"/>
    <w:rsid w:val="00BD6CD0"/>
    <w:rsid w:val="00BD7E8F"/>
    <w:rsid w:val="00BE07E7"/>
    <w:rsid w:val="00BE0ADE"/>
    <w:rsid w:val="00BE4E43"/>
    <w:rsid w:val="00BE5E22"/>
    <w:rsid w:val="00BE5E41"/>
    <w:rsid w:val="00BE6429"/>
    <w:rsid w:val="00BE64AF"/>
    <w:rsid w:val="00BE6602"/>
    <w:rsid w:val="00BE75F3"/>
    <w:rsid w:val="00BE76A8"/>
    <w:rsid w:val="00BF108E"/>
    <w:rsid w:val="00BF11F7"/>
    <w:rsid w:val="00BF2263"/>
    <w:rsid w:val="00BF3ABD"/>
    <w:rsid w:val="00BF4CCD"/>
    <w:rsid w:val="00BF542D"/>
    <w:rsid w:val="00BF634E"/>
    <w:rsid w:val="00C004CA"/>
    <w:rsid w:val="00C0122A"/>
    <w:rsid w:val="00C012A8"/>
    <w:rsid w:val="00C01D70"/>
    <w:rsid w:val="00C01EF5"/>
    <w:rsid w:val="00C020BA"/>
    <w:rsid w:val="00C02826"/>
    <w:rsid w:val="00C0411A"/>
    <w:rsid w:val="00C047C8"/>
    <w:rsid w:val="00C05FF8"/>
    <w:rsid w:val="00C061B7"/>
    <w:rsid w:val="00C06358"/>
    <w:rsid w:val="00C123BA"/>
    <w:rsid w:val="00C128DC"/>
    <w:rsid w:val="00C14BC9"/>
    <w:rsid w:val="00C14EF9"/>
    <w:rsid w:val="00C15013"/>
    <w:rsid w:val="00C208D0"/>
    <w:rsid w:val="00C221A1"/>
    <w:rsid w:val="00C22545"/>
    <w:rsid w:val="00C22B1A"/>
    <w:rsid w:val="00C2300B"/>
    <w:rsid w:val="00C2405B"/>
    <w:rsid w:val="00C255E3"/>
    <w:rsid w:val="00C258C7"/>
    <w:rsid w:val="00C258CF"/>
    <w:rsid w:val="00C25FB6"/>
    <w:rsid w:val="00C26BEF"/>
    <w:rsid w:val="00C31613"/>
    <w:rsid w:val="00C323CC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7DC"/>
    <w:rsid w:val="00C47A78"/>
    <w:rsid w:val="00C54571"/>
    <w:rsid w:val="00C54E2C"/>
    <w:rsid w:val="00C560D5"/>
    <w:rsid w:val="00C57398"/>
    <w:rsid w:val="00C6163C"/>
    <w:rsid w:val="00C622BC"/>
    <w:rsid w:val="00C622BD"/>
    <w:rsid w:val="00C62E9C"/>
    <w:rsid w:val="00C630FC"/>
    <w:rsid w:val="00C63A6A"/>
    <w:rsid w:val="00C64546"/>
    <w:rsid w:val="00C6529B"/>
    <w:rsid w:val="00C656D0"/>
    <w:rsid w:val="00C65BDB"/>
    <w:rsid w:val="00C661FA"/>
    <w:rsid w:val="00C71AC0"/>
    <w:rsid w:val="00C71B3B"/>
    <w:rsid w:val="00C71DA4"/>
    <w:rsid w:val="00C72760"/>
    <w:rsid w:val="00C7335E"/>
    <w:rsid w:val="00C734F3"/>
    <w:rsid w:val="00C7365A"/>
    <w:rsid w:val="00C74CE2"/>
    <w:rsid w:val="00C75693"/>
    <w:rsid w:val="00C775A2"/>
    <w:rsid w:val="00C7792B"/>
    <w:rsid w:val="00C809AB"/>
    <w:rsid w:val="00C81C01"/>
    <w:rsid w:val="00C8298C"/>
    <w:rsid w:val="00C82E9C"/>
    <w:rsid w:val="00C84ABF"/>
    <w:rsid w:val="00C85336"/>
    <w:rsid w:val="00C854F2"/>
    <w:rsid w:val="00C86592"/>
    <w:rsid w:val="00C867EB"/>
    <w:rsid w:val="00C873F1"/>
    <w:rsid w:val="00C926BE"/>
    <w:rsid w:val="00C9479B"/>
    <w:rsid w:val="00C955BC"/>
    <w:rsid w:val="00C95788"/>
    <w:rsid w:val="00CA0698"/>
    <w:rsid w:val="00CA10D1"/>
    <w:rsid w:val="00CA1ABF"/>
    <w:rsid w:val="00CA1F9B"/>
    <w:rsid w:val="00CA2A22"/>
    <w:rsid w:val="00CA2F7D"/>
    <w:rsid w:val="00CA360F"/>
    <w:rsid w:val="00CA41D9"/>
    <w:rsid w:val="00CA45CC"/>
    <w:rsid w:val="00CA6293"/>
    <w:rsid w:val="00CA633F"/>
    <w:rsid w:val="00CB0B96"/>
    <w:rsid w:val="00CB140D"/>
    <w:rsid w:val="00CB15F6"/>
    <w:rsid w:val="00CB19FC"/>
    <w:rsid w:val="00CB1BC1"/>
    <w:rsid w:val="00CB2C1D"/>
    <w:rsid w:val="00CB3909"/>
    <w:rsid w:val="00CB543C"/>
    <w:rsid w:val="00CB747E"/>
    <w:rsid w:val="00CB7504"/>
    <w:rsid w:val="00CC1066"/>
    <w:rsid w:val="00CC2132"/>
    <w:rsid w:val="00CC39CF"/>
    <w:rsid w:val="00CC3FF0"/>
    <w:rsid w:val="00CC4CEB"/>
    <w:rsid w:val="00CD275C"/>
    <w:rsid w:val="00CD5612"/>
    <w:rsid w:val="00CD6262"/>
    <w:rsid w:val="00CE4305"/>
    <w:rsid w:val="00CE6135"/>
    <w:rsid w:val="00CE65BC"/>
    <w:rsid w:val="00CE720B"/>
    <w:rsid w:val="00CF04C8"/>
    <w:rsid w:val="00CF087C"/>
    <w:rsid w:val="00CF0BA1"/>
    <w:rsid w:val="00CF0C1D"/>
    <w:rsid w:val="00CF351D"/>
    <w:rsid w:val="00CF3A4C"/>
    <w:rsid w:val="00CF5667"/>
    <w:rsid w:val="00CF6FAE"/>
    <w:rsid w:val="00CF71F9"/>
    <w:rsid w:val="00CF7690"/>
    <w:rsid w:val="00D01970"/>
    <w:rsid w:val="00D02E97"/>
    <w:rsid w:val="00D040BF"/>
    <w:rsid w:val="00D0581A"/>
    <w:rsid w:val="00D05EF7"/>
    <w:rsid w:val="00D068B8"/>
    <w:rsid w:val="00D07F8B"/>
    <w:rsid w:val="00D103B0"/>
    <w:rsid w:val="00D11CBF"/>
    <w:rsid w:val="00D1217C"/>
    <w:rsid w:val="00D12BEC"/>
    <w:rsid w:val="00D157E7"/>
    <w:rsid w:val="00D24939"/>
    <w:rsid w:val="00D260F2"/>
    <w:rsid w:val="00D268D7"/>
    <w:rsid w:val="00D26D3E"/>
    <w:rsid w:val="00D26F62"/>
    <w:rsid w:val="00D27581"/>
    <w:rsid w:val="00D27852"/>
    <w:rsid w:val="00D30858"/>
    <w:rsid w:val="00D31695"/>
    <w:rsid w:val="00D31C5E"/>
    <w:rsid w:val="00D33B24"/>
    <w:rsid w:val="00D33B31"/>
    <w:rsid w:val="00D3419C"/>
    <w:rsid w:val="00D35396"/>
    <w:rsid w:val="00D35586"/>
    <w:rsid w:val="00D35EE2"/>
    <w:rsid w:val="00D4063B"/>
    <w:rsid w:val="00D42DDC"/>
    <w:rsid w:val="00D43473"/>
    <w:rsid w:val="00D4397D"/>
    <w:rsid w:val="00D44FF7"/>
    <w:rsid w:val="00D52F08"/>
    <w:rsid w:val="00D53152"/>
    <w:rsid w:val="00D57A21"/>
    <w:rsid w:val="00D57F8E"/>
    <w:rsid w:val="00D62483"/>
    <w:rsid w:val="00D6256D"/>
    <w:rsid w:val="00D629BB"/>
    <w:rsid w:val="00D63862"/>
    <w:rsid w:val="00D63951"/>
    <w:rsid w:val="00D64CA8"/>
    <w:rsid w:val="00D64DAD"/>
    <w:rsid w:val="00D663E2"/>
    <w:rsid w:val="00D665E7"/>
    <w:rsid w:val="00D702A3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163F"/>
    <w:rsid w:val="00D83CFB"/>
    <w:rsid w:val="00D8400E"/>
    <w:rsid w:val="00D85C67"/>
    <w:rsid w:val="00D92488"/>
    <w:rsid w:val="00D92A5C"/>
    <w:rsid w:val="00D93BC1"/>
    <w:rsid w:val="00D93F9A"/>
    <w:rsid w:val="00D94D2B"/>
    <w:rsid w:val="00D94DA3"/>
    <w:rsid w:val="00D94FFD"/>
    <w:rsid w:val="00D95C1D"/>
    <w:rsid w:val="00D96870"/>
    <w:rsid w:val="00D9767A"/>
    <w:rsid w:val="00DA122E"/>
    <w:rsid w:val="00DA2132"/>
    <w:rsid w:val="00DA2E57"/>
    <w:rsid w:val="00DA36AC"/>
    <w:rsid w:val="00DA375E"/>
    <w:rsid w:val="00DA37F2"/>
    <w:rsid w:val="00DA3F0C"/>
    <w:rsid w:val="00DA5716"/>
    <w:rsid w:val="00DA5AF7"/>
    <w:rsid w:val="00DA731E"/>
    <w:rsid w:val="00DA7DAA"/>
    <w:rsid w:val="00DA7FDC"/>
    <w:rsid w:val="00DB1006"/>
    <w:rsid w:val="00DB24AB"/>
    <w:rsid w:val="00DB3B26"/>
    <w:rsid w:val="00DC2875"/>
    <w:rsid w:val="00DC5E7B"/>
    <w:rsid w:val="00DC6969"/>
    <w:rsid w:val="00DC6E72"/>
    <w:rsid w:val="00DD0603"/>
    <w:rsid w:val="00DD07B7"/>
    <w:rsid w:val="00DD088B"/>
    <w:rsid w:val="00DD1303"/>
    <w:rsid w:val="00DD179D"/>
    <w:rsid w:val="00DD1A9E"/>
    <w:rsid w:val="00DD2953"/>
    <w:rsid w:val="00DD3334"/>
    <w:rsid w:val="00DD3812"/>
    <w:rsid w:val="00DD45A0"/>
    <w:rsid w:val="00DD5FBC"/>
    <w:rsid w:val="00DD6418"/>
    <w:rsid w:val="00DD6966"/>
    <w:rsid w:val="00DD758B"/>
    <w:rsid w:val="00DE064D"/>
    <w:rsid w:val="00DE1767"/>
    <w:rsid w:val="00DE3076"/>
    <w:rsid w:val="00DE34FC"/>
    <w:rsid w:val="00DE3B2A"/>
    <w:rsid w:val="00DE474D"/>
    <w:rsid w:val="00DE516C"/>
    <w:rsid w:val="00DE700C"/>
    <w:rsid w:val="00DF120A"/>
    <w:rsid w:val="00DF2710"/>
    <w:rsid w:val="00DF30A0"/>
    <w:rsid w:val="00DF636A"/>
    <w:rsid w:val="00DF71F4"/>
    <w:rsid w:val="00DF74F2"/>
    <w:rsid w:val="00E04138"/>
    <w:rsid w:val="00E0550F"/>
    <w:rsid w:val="00E104C6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4FC9"/>
    <w:rsid w:val="00E254B8"/>
    <w:rsid w:val="00E2683C"/>
    <w:rsid w:val="00E26E92"/>
    <w:rsid w:val="00E2765F"/>
    <w:rsid w:val="00E27EBA"/>
    <w:rsid w:val="00E3108C"/>
    <w:rsid w:val="00E3194B"/>
    <w:rsid w:val="00E33D98"/>
    <w:rsid w:val="00E353EB"/>
    <w:rsid w:val="00E3587C"/>
    <w:rsid w:val="00E36B53"/>
    <w:rsid w:val="00E37261"/>
    <w:rsid w:val="00E41A1F"/>
    <w:rsid w:val="00E41EF6"/>
    <w:rsid w:val="00E41FE6"/>
    <w:rsid w:val="00E443A6"/>
    <w:rsid w:val="00E44E2E"/>
    <w:rsid w:val="00E451A9"/>
    <w:rsid w:val="00E47BFA"/>
    <w:rsid w:val="00E53182"/>
    <w:rsid w:val="00E53AE3"/>
    <w:rsid w:val="00E54CA3"/>
    <w:rsid w:val="00E55448"/>
    <w:rsid w:val="00E55619"/>
    <w:rsid w:val="00E56253"/>
    <w:rsid w:val="00E608C8"/>
    <w:rsid w:val="00E60D54"/>
    <w:rsid w:val="00E642FF"/>
    <w:rsid w:val="00E64911"/>
    <w:rsid w:val="00E64B06"/>
    <w:rsid w:val="00E64D92"/>
    <w:rsid w:val="00E650A8"/>
    <w:rsid w:val="00E66FBF"/>
    <w:rsid w:val="00E742CB"/>
    <w:rsid w:val="00E74885"/>
    <w:rsid w:val="00E76BFE"/>
    <w:rsid w:val="00E806A1"/>
    <w:rsid w:val="00E8092D"/>
    <w:rsid w:val="00E81671"/>
    <w:rsid w:val="00E8169D"/>
    <w:rsid w:val="00E81AF3"/>
    <w:rsid w:val="00E825FB"/>
    <w:rsid w:val="00E844B8"/>
    <w:rsid w:val="00E849CC"/>
    <w:rsid w:val="00E86600"/>
    <w:rsid w:val="00E86E73"/>
    <w:rsid w:val="00E913B7"/>
    <w:rsid w:val="00E91F65"/>
    <w:rsid w:val="00E921E0"/>
    <w:rsid w:val="00E925D7"/>
    <w:rsid w:val="00E942E8"/>
    <w:rsid w:val="00E94F96"/>
    <w:rsid w:val="00E965F2"/>
    <w:rsid w:val="00E97A5B"/>
    <w:rsid w:val="00EA0F67"/>
    <w:rsid w:val="00EA198F"/>
    <w:rsid w:val="00EA481A"/>
    <w:rsid w:val="00EA5096"/>
    <w:rsid w:val="00EA6A12"/>
    <w:rsid w:val="00EA6F35"/>
    <w:rsid w:val="00EB193D"/>
    <w:rsid w:val="00EB225B"/>
    <w:rsid w:val="00EB428A"/>
    <w:rsid w:val="00EB5328"/>
    <w:rsid w:val="00EB6E03"/>
    <w:rsid w:val="00EB7995"/>
    <w:rsid w:val="00EC077E"/>
    <w:rsid w:val="00EC13A5"/>
    <w:rsid w:val="00EC46D4"/>
    <w:rsid w:val="00EC4D23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178"/>
    <w:rsid w:val="00EF57A7"/>
    <w:rsid w:val="00F04A03"/>
    <w:rsid w:val="00F05D51"/>
    <w:rsid w:val="00F064EF"/>
    <w:rsid w:val="00F06C3B"/>
    <w:rsid w:val="00F0706C"/>
    <w:rsid w:val="00F07E7F"/>
    <w:rsid w:val="00F1166C"/>
    <w:rsid w:val="00F1463E"/>
    <w:rsid w:val="00F15D13"/>
    <w:rsid w:val="00F160F0"/>
    <w:rsid w:val="00F175F8"/>
    <w:rsid w:val="00F17A8D"/>
    <w:rsid w:val="00F20348"/>
    <w:rsid w:val="00F20B2F"/>
    <w:rsid w:val="00F21E24"/>
    <w:rsid w:val="00F2297F"/>
    <w:rsid w:val="00F234F9"/>
    <w:rsid w:val="00F254FD"/>
    <w:rsid w:val="00F273AE"/>
    <w:rsid w:val="00F3059A"/>
    <w:rsid w:val="00F3217B"/>
    <w:rsid w:val="00F328EC"/>
    <w:rsid w:val="00F33A25"/>
    <w:rsid w:val="00F33FE2"/>
    <w:rsid w:val="00F347AF"/>
    <w:rsid w:val="00F37AA7"/>
    <w:rsid w:val="00F37E36"/>
    <w:rsid w:val="00F41E2E"/>
    <w:rsid w:val="00F4314D"/>
    <w:rsid w:val="00F4391B"/>
    <w:rsid w:val="00F43DE6"/>
    <w:rsid w:val="00F44D14"/>
    <w:rsid w:val="00F45E6D"/>
    <w:rsid w:val="00F47944"/>
    <w:rsid w:val="00F532E5"/>
    <w:rsid w:val="00F533B3"/>
    <w:rsid w:val="00F54B5B"/>
    <w:rsid w:val="00F55552"/>
    <w:rsid w:val="00F57F48"/>
    <w:rsid w:val="00F60D2A"/>
    <w:rsid w:val="00F62FFA"/>
    <w:rsid w:val="00F65C20"/>
    <w:rsid w:val="00F71581"/>
    <w:rsid w:val="00F71F03"/>
    <w:rsid w:val="00F7443A"/>
    <w:rsid w:val="00F76B9E"/>
    <w:rsid w:val="00F776BA"/>
    <w:rsid w:val="00F830D7"/>
    <w:rsid w:val="00F83BC0"/>
    <w:rsid w:val="00F84372"/>
    <w:rsid w:val="00F8450C"/>
    <w:rsid w:val="00F87ABB"/>
    <w:rsid w:val="00F90531"/>
    <w:rsid w:val="00F91DCD"/>
    <w:rsid w:val="00F92C37"/>
    <w:rsid w:val="00F937A3"/>
    <w:rsid w:val="00F93FBA"/>
    <w:rsid w:val="00F96556"/>
    <w:rsid w:val="00FA2024"/>
    <w:rsid w:val="00FA20F2"/>
    <w:rsid w:val="00FA2DC8"/>
    <w:rsid w:val="00FA3C84"/>
    <w:rsid w:val="00FA5BF5"/>
    <w:rsid w:val="00FA7BF0"/>
    <w:rsid w:val="00FB038D"/>
    <w:rsid w:val="00FB1592"/>
    <w:rsid w:val="00FB1B87"/>
    <w:rsid w:val="00FB22C3"/>
    <w:rsid w:val="00FB26FA"/>
    <w:rsid w:val="00FB31CB"/>
    <w:rsid w:val="00FB4688"/>
    <w:rsid w:val="00FC080A"/>
    <w:rsid w:val="00FC08B1"/>
    <w:rsid w:val="00FC1B9D"/>
    <w:rsid w:val="00FC1FB0"/>
    <w:rsid w:val="00FC39D2"/>
    <w:rsid w:val="00FC493F"/>
    <w:rsid w:val="00FC4B24"/>
    <w:rsid w:val="00FC64FD"/>
    <w:rsid w:val="00FD0152"/>
    <w:rsid w:val="00FD1CBC"/>
    <w:rsid w:val="00FD2FD0"/>
    <w:rsid w:val="00FD3FE4"/>
    <w:rsid w:val="00FD40D6"/>
    <w:rsid w:val="00FD4480"/>
    <w:rsid w:val="00FD4EFF"/>
    <w:rsid w:val="00FD5AC1"/>
    <w:rsid w:val="00FE015B"/>
    <w:rsid w:val="00FE0298"/>
    <w:rsid w:val="00FE3DED"/>
    <w:rsid w:val="00FE4011"/>
    <w:rsid w:val="00FE4CCC"/>
    <w:rsid w:val="00FE500C"/>
    <w:rsid w:val="00FE72AE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8009</TotalTime>
  <Pages>1</Pages>
  <Words>284</Words>
  <Characters>1625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783</cp:revision>
  <cp:lastPrinted>1998-02-03T19:29:00Z</cp:lastPrinted>
  <dcterms:created xsi:type="dcterms:W3CDTF">2017-04-28T17:10:00Z</dcterms:created>
  <dcterms:modified xsi:type="dcterms:W3CDTF">2024-03-19T15:57:00Z</dcterms:modified>
</cp:coreProperties>
</file>