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61943">
        <w:rPr>
          <w:sz w:val="22"/>
        </w:rPr>
        <w:t>Jose Maria de Matos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61943">
        <w:rPr>
          <w:sz w:val="22"/>
        </w:rPr>
        <w:t>65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61943">
        <w:rPr>
          <w:sz w:val="22"/>
        </w:rPr>
        <w:t>Tremor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BE0E43">
        <w:rPr>
          <w:sz w:val="22"/>
        </w:rPr>
        <w:t>1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1943">
        <w:rPr>
          <w:noProof/>
          <w:sz w:val="24"/>
        </w:rPr>
        <w:t>1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2B5" w:rsidRDefault="00DC12B5">
      <w:r>
        <w:separator/>
      </w:r>
    </w:p>
  </w:endnote>
  <w:endnote w:type="continuationSeparator" w:id="0">
    <w:p w:rsidR="00DC12B5" w:rsidRDefault="00DC1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C12B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2B5" w:rsidRDefault="00DC12B5">
      <w:r>
        <w:separator/>
      </w:r>
    </w:p>
  </w:footnote>
  <w:footnote w:type="continuationSeparator" w:id="0">
    <w:p w:rsidR="00DC12B5" w:rsidRDefault="00DC12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58001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4983</cp:revision>
  <cp:lastPrinted>2023-04-18T21:04:00Z</cp:lastPrinted>
  <dcterms:created xsi:type="dcterms:W3CDTF">2016-03-08T22:06:00Z</dcterms:created>
  <dcterms:modified xsi:type="dcterms:W3CDTF">2024-03-01T18:39:00Z</dcterms:modified>
</cp:coreProperties>
</file>