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64491" w:rsidRPr="00D64491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>PACIENTE: Gabriel Cesar da Silva Ferreira</w:t>
      </w:r>
    </w:p>
    <w:p w:rsidR="00D64491" w:rsidRPr="00D64491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 xml:space="preserve">IDADE: 11 anos SEXO: M                   </w:t>
      </w:r>
    </w:p>
    <w:p w:rsidR="00B07B16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>DATA DO EXAME: 29 fev.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793" w:rsidRDefault="00435793">
      <w:r>
        <w:separator/>
      </w:r>
    </w:p>
  </w:endnote>
  <w:endnote w:type="continuationSeparator" w:id="0">
    <w:p w:rsidR="00435793" w:rsidRDefault="00435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3579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793" w:rsidRDefault="00435793">
      <w:r>
        <w:separator/>
      </w:r>
    </w:p>
  </w:footnote>
  <w:footnote w:type="continuationSeparator" w:id="0">
    <w:p w:rsidR="00435793" w:rsidRDefault="004357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156EB-CAD0-484A-BAE6-A161E2E1F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9601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3427</cp:revision>
  <cp:lastPrinted>2018-12-13T13:35:00Z</cp:lastPrinted>
  <dcterms:created xsi:type="dcterms:W3CDTF">2016-03-08T23:34:00Z</dcterms:created>
  <dcterms:modified xsi:type="dcterms:W3CDTF">2024-02-29T20:26:00Z</dcterms:modified>
</cp:coreProperties>
</file>