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51128" w:rsidRPr="00551128">
        <w:rPr>
          <w:sz w:val="22"/>
        </w:rPr>
        <w:t>Hildebrando Matos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51128">
        <w:rPr>
          <w:sz w:val="22"/>
        </w:rPr>
        <w:t>72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51128">
        <w:rPr>
          <w:sz w:val="22"/>
        </w:rPr>
        <w:t>AVCI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</w:t>
      </w:r>
      <w:r w:rsidR="00551128">
        <w:rPr>
          <w:sz w:val="22"/>
        </w:rPr>
        <w:t>9</w:t>
      </w:r>
      <w:bookmarkStart w:id="0" w:name="_GoBack"/>
      <w:bookmarkEnd w:id="0"/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1128">
        <w:rPr>
          <w:noProof/>
          <w:sz w:val="24"/>
        </w:rPr>
        <w:t>29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B68" w:rsidRDefault="00D25B68">
      <w:r>
        <w:separator/>
      </w:r>
    </w:p>
  </w:endnote>
  <w:endnote w:type="continuationSeparator" w:id="0">
    <w:p w:rsidR="00D25B68" w:rsidRDefault="00D25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25B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B68" w:rsidRDefault="00D25B68">
      <w:r>
        <w:separator/>
      </w:r>
    </w:p>
  </w:footnote>
  <w:footnote w:type="continuationSeparator" w:id="0">
    <w:p w:rsidR="00D25B68" w:rsidRDefault="00D25B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B68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4980</cp:revision>
  <cp:lastPrinted>2023-04-18T21:04:00Z</cp:lastPrinted>
  <dcterms:created xsi:type="dcterms:W3CDTF">2016-03-08T22:06:00Z</dcterms:created>
  <dcterms:modified xsi:type="dcterms:W3CDTF">2024-02-29T20:09:00Z</dcterms:modified>
</cp:coreProperties>
</file>