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456FF" w:rsidRPr="00F456FF">
        <w:rPr>
          <w:sz w:val="22"/>
        </w:rPr>
        <w:t>Tatiane Rodrigues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456FF">
        <w:rPr>
          <w:sz w:val="22"/>
        </w:rPr>
        <w:t>47</w:t>
      </w:r>
      <w:bookmarkStart w:id="0" w:name="_GoBack"/>
      <w:bookmarkEnd w:id="0"/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CB799C">
        <w:rPr>
          <w:sz w:val="22"/>
        </w:rPr>
        <w:t>2</w:t>
      </w:r>
      <w:r w:rsidR="00085FB9">
        <w:rPr>
          <w:sz w:val="22"/>
        </w:rPr>
        <w:t>2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5FB9">
        <w:rPr>
          <w:noProof/>
          <w:sz w:val="24"/>
        </w:rPr>
        <w:t>22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515" w:rsidRDefault="00502515">
      <w:r>
        <w:separator/>
      </w:r>
    </w:p>
  </w:endnote>
  <w:endnote w:type="continuationSeparator" w:id="0">
    <w:p w:rsidR="00502515" w:rsidRDefault="0050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251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515" w:rsidRDefault="00502515">
      <w:r>
        <w:separator/>
      </w:r>
    </w:p>
  </w:footnote>
  <w:footnote w:type="continuationSeparator" w:id="0">
    <w:p w:rsidR="00502515" w:rsidRDefault="005025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57994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4973</cp:revision>
  <cp:lastPrinted>2023-04-18T21:04:00Z</cp:lastPrinted>
  <dcterms:created xsi:type="dcterms:W3CDTF">2016-03-08T22:06:00Z</dcterms:created>
  <dcterms:modified xsi:type="dcterms:W3CDTF">2024-02-22T18:09:00Z</dcterms:modified>
</cp:coreProperties>
</file>