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85FB9" w:rsidRPr="00085FB9">
        <w:rPr>
          <w:sz w:val="22"/>
        </w:rPr>
        <w:t>Guilherme Cal Auad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85FB9">
        <w:rPr>
          <w:sz w:val="22"/>
        </w:rPr>
        <w:t>40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F0CD0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CB799C">
        <w:rPr>
          <w:sz w:val="22"/>
        </w:rPr>
        <w:t>2</w:t>
      </w:r>
      <w:r w:rsidR="00085FB9">
        <w:rPr>
          <w:sz w:val="22"/>
        </w:rPr>
        <w:t>2</w:t>
      </w:r>
      <w:bookmarkStart w:id="0" w:name="_GoBack"/>
      <w:bookmarkEnd w:id="0"/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91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799C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B799C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85FB9">
        <w:rPr>
          <w:noProof/>
          <w:sz w:val="24"/>
        </w:rPr>
        <w:t>22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1C0" w:rsidRDefault="001F41C0">
      <w:r>
        <w:separator/>
      </w:r>
    </w:p>
  </w:endnote>
  <w:endnote w:type="continuationSeparator" w:id="0">
    <w:p w:rsidR="001F41C0" w:rsidRDefault="001F4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F41C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1C0" w:rsidRDefault="001F41C0">
      <w:r>
        <w:separator/>
      </w:r>
    </w:p>
  </w:footnote>
  <w:footnote w:type="continuationSeparator" w:id="0">
    <w:p w:rsidR="001F41C0" w:rsidRDefault="001F41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1C0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57926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4971</cp:revision>
  <cp:lastPrinted>2023-04-18T21:04:00Z</cp:lastPrinted>
  <dcterms:created xsi:type="dcterms:W3CDTF">2016-03-08T22:06:00Z</dcterms:created>
  <dcterms:modified xsi:type="dcterms:W3CDTF">2024-02-22T15:47:00Z</dcterms:modified>
</cp:coreProperties>
</file>