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992369">
        <w:rPr>
          <w:b/>
          <w:sz w:val="36"/>
        </w:rPr>
        <w:t xml:space="preserve"> </w:t>
      </w:r>
      <w:r w:rsidR="0097033C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Nome :  </w:t>
      </w:r>
      <w:r w:rsidRPr="004A04A2">
        <w:rPr>
          <w:sz w:val="22"/>
        </w:rPr>
        <w:tab/>
      </w:r>
      <w:r w:rsidR="00B353AA" w:rsidRPr="00B353AA">
        <w:rPr>
          <w:sz w:val="22"/>
        </w:rPr>
        <w:t>Alessandro Goncalves Cortez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Idade :  </w:t>
      </w:r>
      <w:r w:rsidRPr="004A04A2">
        <w:rPr>
          <w:sz w:val="22"/>
        </w:rPr>
        <w:tab/>
      </w:r>
      <w:r w:rsidR="00B353AA">
        <w:rPr>
          <w:sz w:val="22"/>
        </w:rPr>
        <w:t>42</w:t>
      </w:r>
      <w:bookmarkStart w:id="0" w:name="_GoBack"/>
      <w:bookmarkEnd w:id="0"/>
      <w:r w:rsidR="00252C54">
        <w:rPr>
          <w:sz w:val="22"/>
        </w:rPr>
        <w:t xml:space="preserve"> </w:t>
      </w:r>
      <w:r w:rsidRPr="004A04A2">
        <w:rPr>
          <w:sz w:val="22"/>
        </w:rPr>
        <w:t>anos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Indicação            </w:t>
      </w:r>
      <w:r w:rsidR="00B353AA">
        <w:rPr>
          <w:sz w:val="22"/>
        </w:rPr>
        <w:t xml:space="preserve">Insonia/Depressao 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 Data:                  </w:t>
      </w:r>
      <w:r w:rsidR="00B353AA">
        <w:rPr>
          <w:sz w:val="22"/>
        </w:rPr>
        <w:t>1</w:t>
      </w:r>
      <w:r w:rsidR="00136C7F">
        <w:rPr>
          <w:sz w:val="22"/>
        </w:rPr>
        <w:t>6 fev. 24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>Medico:              Dr.Claudio Oppenheimer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>Terapêutica :</w:t>
      </w:r>
      <w:r w:rsidRPr="004A04A2">
        <w:rPr>
          <w:sz w:val="22"/>
        </w:rPr>
        <w:tab/>
      </w:r>
      <w:r w:rsidR="00D05093">
        <w:rPr>
          <w:sz w:val="22"/>
        </w:rPr>
        <w:t>Ndn</w:t>
      </w:r>
    </w:p>
    <w:p w:rsidR="00EB1180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>Lateralidade :</w:t>
      </w:r>
      <w:r w:rsidRPr="004A04A2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</w:t>
      </w:r>
      <w:r w:rsidR="00DB47FE" w:rsidRPr="00DB47FE">
        <w:t>desorganizacao de ritmos</w:t>
      </w:r>
      <w:r w:rsidR="00F50C1E">
        <w:t xml:space="preserve"> e ritmos</w:t>
      </w:r>
      <w:r w:rsidR="00DB47FE" w:rsidRPr="00DB47FE">
        <w:t xml:space="preserve"> beta de p</w:t>
      </w:r>
      <w:r w:rsidR="00FB2585">
        <w:t xml:space="preserve">redomínio em projeção frontal </w:t>
      </w:r>
      <w:r w:rsidR="00996611">
        <w:t>e</w:t>
      </w:r>
      <w:r w:rsidR="00F50C1E">
        <w:t xml:space="preserve"> projecao difusa em ambos os hemisferios cerebrais</w:t>
      </w:r>
      <w:r w:rsidR="00FB2585">
        <w:t>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61588D">
        <w:t>11.3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437E20">
        <w:t>27.0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3B397A" w:rsidRDefault="00DC6AC2" w:rsidP="00DC6AC2">
      <w:pPr>
        <w:ind w:left="709" w:firstLine="11"/>
        <w:rPr>
          <w:sz w:val="22"/>
          <w:szCs w:val="22"/>
        </w:rPr>
      </w:pPr>
      <w:r w:rsidRPr="003B397A">
        <w:rPr>
          <w:sz w:val="22"/>
          <w:szCs w:val="22"/>
        </w:rPr>
        <w:t>Registra-se distúrbio da atividade elétrica cerebral caracteriza</w:t>
      </w:r>
      <w:r w:rsidR="00F86860" w:rsidRPr="003B397A">
        <w:rPr>
          <w:sz w:val="22"/>
          <w:szCs w:val="22"/>
        </w:rPr>
        <w:t xml:space="preserve">da </w:t>
      </w:r>
      <w:r w:rsidRPr="003B397A">
        <w:rPr>
          <w:sz w:val="22"/>
          <w:szCs w:val="22"/>
        </w:rPr>
        <w:t xml:space="preserve"> por</w:t>
      </w:r>
      <w:r w:rsidR="008B5C7E">
        <w:rPr>
          <w:sz w:val="22"/>
          <w:szCs w:val="22"/>
        </w:rPr>
        <w:t xml:space="preserve"> periodos de</w:t>
      </w:r>
      <w:r w:rsidRPr="003B397A">
        <w:rPr>
          <w:sz w:val="22"/>
          <w:szCs w:val="22"/>
        </w:rPr>
        <w:t xml:space="preserve">  </w:t>
      </w:r>
      <w:r w:rsidR="00F142A2">
        <w:rPr>
          <w:sz w:val="22"/>
          <w:szCs w:val="22"/>
        </w:rPr>
        <w:t>desorganizacao</w:t>
      </w:r>
      <w:r w:rsidR="009D13FD">
        <w:rPr>
          <w:sz w:val="22"/>
          <w:szCs w:val="22"/>
        </w:rPr>
        <w:t xml:space="preserve"> </w:t>
      </w:r>
      <w:r w:rsidR="00483182">
        <w:rPr>
          <w:sz w:val="22"/>
          <w:szCs w:val="22"/>
        </w:rPr>
        <w:t>d</w:t>
      </w:r>
      <w:r w:rsidR="00812B55">
        <w:rPr>
          <w:sz w:val="22"/>
          <w:szCs w:val="22"/>
        </w:rPr>
        <w:t>e</w:t>
      </w:r>
      <w:r w:rsidRPr="003B397A">
        <w:rPr>
          <w:sz w:val="22"/>
          <w:szCs w:val="22"/>
        </w:rPr>
        <w:t xml:space="preserve"> </w:t>
      </w:r>
      <w:r w:rsidR="00F142A2">
        <w:rPr>
          <w:sz w:val="22"/>
          <w:szCs w:val="22"/>
        </w:rPr>
        <w:t>ritmos</w:t>
      </w:r>
      <w:r w:rsidR="00F50C1E">
        <w:rPr>
          <w:sz w:val="22"/>
          <w:szCs w:val="22"/>
        </w:rPr>
        <w:t xml:space="preserve"> e ritmo</w:t>
      </w:r>
      <w:r w:rsidR="0017044A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>beta</w:t>
      </w:r>
      <w:r w:rsidR="006C630E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 xml:space="preserve">de </w:t>
      </w:r>
      <w:r w:rsidR="00B369F9" w:rsidRPr="003B397A">
        <w:rPr>
          <w:sz w:val="22"/>
          <w:szCs w:val="22"/>
        </w:rPr>
        <w:t xml:space="preserve">predomínio em projeção </w:t>
      </w:r>
      <w:r w:rsidR="003B397A" w:rsidRPr="003B397A">
        <w:rPr>
          <w:sz w:val="22"/>
          <w:szCs w:val="22"/>
        </w:rPr>
        <w:t>frontal</w:t>
      </w:r>
      <w:r w:rsidR="00A7329F">
        <w:rPr>
          <w:sz w:val="22"/>
          <w:szCs w:val="22"/>
        </w:rPr>
        <w:t xml:space="preserve"> </w:t>
      </w:r>
      <w:r w:rsidR="00F50C1E">
        <w:rPr>
          <w:sz w:val="22"/>
          <w:szCs w:val="22"/>
        </w:rPr>
        <w:t xml:space="preserve">em </w:t>
      </w:r>
      <w:r w:rsidR="00777490">
        <w:rPr>
          <w:sz w:val="22"/>
          <w:szCs w:val="22"/>
        </w:rPr>
        <w:t>ambos os hemisferios cerebrais.</w:t>
      </w:r>
    </w:p>
    <w:p w:rsidR="00EB1180" w:rsidRDefault="00EB1180">
      <w:pPr>
        <w:ind w:firstLine="720"/>
      </w:pPr>
    </w:p>
    <w:p w:rsidR="00FB2585" w:rsidRDefault="00FB2585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5271F8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5271F8">
        <w:rPr>
          <w:sz w:val="24"/>
        </w:rPr>
        <w:fldChar w:fldCharType="separate"/>
      </w:r>
      <w:r w:rsidR="00B353AA">
        <w:rPr>
          <w:noProof/>
          <w:sz w:val="24"/>
        </w:rPr>
        <w:t>16 de fevereiro de 2024</w:t>
      </w:r>
      <w:r w:rsidR="005271F8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F853F4" w:rsidRDefault="00F853F4">
      <w:pPr>
        <w:ind w:firstLine="720"/>
        <w:jc w:val="right"/>
        <w:rPr>
          <w:lang w:val="en-US"/>
        </w:rPr>
      </w:pPr>
      <w:r w:rsidRPr="00812B55">
        <w:rPr>
          <w:sz w:val="24"/>
        </w:rPr>
        <w:t xml:space="preserve">                                                     </w:t>
      </w:r>
      <w:r w:rsidRPr="00F853F4">
        <w:rPr>
          <w:lang w:val="en-US"/>
        </w:rPr>
        <w:t>CRMSP</w:t>
      </w:r>
      <w:proofErr w:type="gramStart"/>
      <w:r w:rsidRPr="00F853F4">
        <w:rPr>
          <w:lang w:val="en-US"/>
        </w:rPr>
        <w:t>:62357</w:t>
      </w:r>
      <w:proofErr w:type="gramEnd"/>
      <w:r w:rsidRPr="00F853F4">
        <w:rPr>
          <w:lang w:val="en-US"/>
        </w:rPr>
        <w:t xml:space="preserve"> </w:t>
      </w:r>
      <w:r w:rsidR="00FB6AA1" w:rsidRPr="00F853F4">
        <w:rPr>
          <w:lang w:val="en-US"/>
        </w:rPr>
        <w:t>CRMDF 11095</w:t>
      </w:r>
      <w:r w:rsidR="00FB6AA1" w:rsidRPr="00F853F4">
        <w:rPr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55F6" w:rsidRDefault="009A55F6">
      <w:r>
        <w:separator/>
      </w:r>
    </w:p>
  </w:endnote>
  <w:endnote w:type="continuationSeparator" w:id="0">
    <w:p w:rsidR="009A55F6" w:rsidRDefault="009A5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E52F25" w:rsidRDefault="009A55F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E52F25" w:rsidRPr="003C4759">
        <w:rPr>
          <w:rStyle w:val="Hyperlink"/>
          <w:rFonts w:ascii="Arial" w:hAnsi="Arial"/>
          <w:b/>
        </w:rPr>
        <w:t>www.neurofis.com.br</w:t>
      </w:r>
    </w:hyperlink>
    <w:r w:rsidR="00E52F25">
      <w:rPr>
        <w:rFonts w:ascii="Arial" w:hAnsi="Arial"/>
        <w:b/>
      </w:rPr>
      <w:t xml:space="preserve">  contato@neurofis.com.br</w:t>
    </w:r>
  </w:p>
  <w:p w:rsidR="00EB1180" w:rsidRDefault="00EB1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55F6" w:rsidRDefault="009A55F6">
      <w:r>
        <w:separator/>
      </w:r>
    </w:p>
  </w:footnote>
  <w:footnote w:type="continuationSeparator" w:id="0">
    <w:p w:rsidR="009A55F6" w:rsidRDefault="009A55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AC2"/>
    <w:rsid w:val="00000BA6"/>
    <w:rsid w:val="0000555A"/>
    <w:rsid w:val="00007FC6"/>
    <w:rsid w:val="00014554"/>
    <w:rsid w:val="000175DD"/>
    <w:rsid w:val="00025C2E"/>
    <w:rsid w:val="00053C54"/>
    <w:rsid w:val="0006547B"/>
    <w:rsid w:val="00071B9F"/>
    <w:rsid w:val="00075E79"/>
    <w:rsid w:val="00075EFF"/>
    <w:rsid w:val="00085784"/>
    <w:rsid w:val="00094640"/>
    <w:rsid w:val="000978C4"/>
    <w:rsid w:val="000A11F4"/>
    <w:rsid w:val="000A2EE5"/>
    <w:rsid w:val="000B042A"/>
    <w:rsid w:val="000B37F8"/>
    <w:rsid w:val="000C3FA4"/>
    <w:rsid w:val="000D0F5B"/>
    <w:rsid w:val="000D1D49"/>
    <w:rsid w:val="000D298F"/>
    <w:rsid w:val="000E4E83"/>
    <w:rsid w:val="000F187B"/>
    <w:rsid w:val="000F2250"/>
    <w:rsid w:val="000F2DB9"/>
    <w:rsid w:val="00107C01"/>
    <w:rsid w:val="0011308A"/>
    <w:rsid w:val="0013251A"/>
    <w:rsid w:val="00136C7F"/>
    <w:rsid w:val="00137DC4"/>
    <w:rsid w:val="00140FD1"/>
    <w:rsid w:val="00150BB8"/>
    <w:rsid w:val="0015489F"/>
    <w:rsid w:val="001623FD"/>
    <w:rsid w:val="001635BA"/>
    <w:rsid w:val="0017044A"/>
    <w:rsid w:val="00180F74"/>
    <w:rsid w:val="00191170"/>
    <w:rsid w:val="0019700F"/>
    <w:rsid w:val="0019719B"/>
    <w:rsid w:val="001A15A2"/>
    <w:rsid w:val="001B08CA"/>
    <w:rsid w:val="001B5F66"/>
    <w:rsid w:val="001B78AA"/>
    <w:rsid w:val="001C20EE"/>
    <w:rsid w:val="001C3528"/>
    <w:rsid w:val="001D7767"/>
    <w:rsid w:val="001E30D8"/>
    <w:rsid w:val="001E504F"/>
    <w:rsid w:val="001E7806"/>
    <w:rsid w:val="001F32B2"/>
    <w:rsid w:val="00245D38"/>
    <w:rsid w:val="00252C54"/>
    <w:rsid w:val="002626B5"/>
    <w:rsid w:val="0026783E"/>
    <w:rsid w:val="00276591"/>
    <w:rsid w:val="00283EDF"/>
    <w:rsid w:val="00287446"/>
    <w:rsid w:val="00295DC9"/>
    <w:rsid w:val="00297EBD"/>
    <w:rsid w:val="002A1ADA"/>
    <w:rsid w:val="002A2466"/>
    <w:rsid w:val="002A309D"/>
    <w:rsid w:val="002A5E1C"/>
    <w:rsid w:val="002A658A"/>
    <w:rsid w:val="002A78C1"/>
    <w:rsid w:val="002B58DC"/>
    <w:rsid w:val="002B671A"/>
    <w:rsid w:val="002C21B8"/>
    <w:rsid w:val="002C2733"/>
    <w:rsid w:val="002C2FE9"/>
    <w:rsid w:val="002C6DAD"/>
    <w:rsid w:val="002D3DCE"/>
    <w:rsid w:val="002D588C"/>
    <w:rsid w:val="002F023B"/>
    <w:rsid w:val="00303A3A"/>
    <w:rsid w:val="00303AE9"/>
    <w:rsid w:val="00306EB6"/>
    <w:rsid w:val="00317A51"/>
    <w:rsid w:val="003213A4"/>
    <w:rsid w:val="003217A4"/>
    <w:rsid w:val="00326A24"/>
    <w:rsid w:val="00356DDC"/>
    <w:rsid w:val="0036490A"/>
    <w:rsid w:val="00367B1E"/>
    <w:rsid w:val="00377976"/>
    <w:rsid w:val="00380B99"/>
    <w:rsid w:val="00385D8B"/>
    <w:rsid w:val="00393B76"/>
    <w:rsid w:val="003A2573"/>
    <w:rsid w:val="003A2DE2"/>
    <w:rsid w:val="003A3535"/>
    <w:rsid w:val="003B397A"/>
    <w:rsid w:val="003C60F1"/>
    <w:rsid w:val="003C6502"/>
    <w:rsid w:val="003C7FFE"/>
    <w:rsid w:val="003E1E94"/>
    <w:rsid w:val="003E2F2F"/>
    <w:rsid w:val="003E362A"/>
    <w:rsid w:val="003F0153"/>
    <w:rsid w:val="00400484"/>
    <w:rsid w:val="004038A6"/>
    <w:rsid w:val="004050D8"/>
    <w:rsid w:val="00410DB7"/>
    <w:rsid w:val="004128A0"/>
    <w:rsid w:val="00412B80"/>
    <w:rsid w:val="00414FDF"/>
    <w:rsid w:val="00415563"/>
    <w:rsid w:val="00424BB9"/>
    <w:rsid w:val="00427242"/>
    <w:rsid w:val="00437E20"/>
    <w:rsid w:val="0045020B"/>
    <w:rsid w:val="004506D2"/>
    <w:rsid w:val="0045221D"/>
    <w:rsid w:val="004533D7"/>
    <w:rsid w:val="004547E7"/>
    <w:rsid w:val="0046037A"/>
    <w:rsid w:val="004640BC"/>
    <w:rsid w:val="0046713B"/>
    <w:rsid w:val="004764C3"/>
    <w:rsid w:val="00483182"/>
    <w:rsid w:val="004843CD"/>
    <w:rsid w:val="00484CB5"/>
    <w:rsid w:val="004A04A2"/>
    <w:rsid w:val="004A24A3"/>
    <w:rsid w:val="004A705B"/>
    <w:rsid w:val="004B1466"/>
    <w:rsid w:val="004C0F53"/>
    <w:rsid w:val="004D18E5"/>
    <w:rsid w:val="004D6FEA"/>
    <w:rsid w:val="00510208"/>
    <w:rsid w:val="00522172"/>
    <w:rsid w:val="005271F8"/>
    <w:rsid w:val="00532E96"/>
    <w:rsid w:val="00542B65"/>
    <w:rsid w:val="0054449A"/>
    <w:rsid w:val="00551625"/>
    <w:rsid w:val="00571E8D"/>
    <w:rsid w:val="00573953"/>
    <w:rsid w:val="00573C56"/>
    <w:rsid w:val="0057743B"/>
    <w:rsid w:val="00586977"/>
    <w:rsid w:val="005927F4"/>
    <w:rsid w:val="00593CA4"/>
    <w:rsid w:val="005A5BCF"/>
    <w:rsid w:val="005B0395"/>
    <w:rsid w:val="005B30E1"/>
    <w:rsid w:val="005D0B68"/>
    <w:rsid w:val="005D1D70"/>
    <w:rsid w:val="005D5FF9"/>
    <w:rsid w:val="005E51C3"/>
    <w:rsid w:val="005E5567"/>
    <w:rsid w:val="005F52FD"/>
    <w:rsid w:val="006054CD"/>
    <w:rsid w:val="00606124"/>
    <w:rsid w:val="006101D0"/>
    <w:rsid w:val="00611124"/>
    <w:rsid w:val="0061588D"/>
    <w:rsid w:val="00616D1E"/>
    <w:rsid w:val="00617BF4"/>
    <w:rsid w:val="0062247B"/>
    <w:rsid w:val="00631297"/>
    <w:rsid w:val="00636F97"/>
    <w:rsid w:val="00642722"/>
    <w:rsid w:val="00651DCB"/>
    <w:rsid w:val="006814E2"/>
    <w:rsid w:val="006961BD"/>
    <w:rsid w:val="00697D05"/>
    <w:rsid w:val="006A4B2E"/>
    <w:rsid w:val="006C2708"/>
    <w:rsid w:val="006C630E"/>
    <w:rsid w:val="006D1742"/>
    <w:rsid w:val="006D3A27"/>
    <w:rsid w:val="006D7694"/>
    <w:rsid w:val="006E279A"/>
    <w:rsid w:val="006E41C8"/>
    <w:rsid w:val="006F1AD1"/>
    <w:rsid w:val="006F1BFD"/>
    <w:rsid w:val="006F506D"/>
    <w:rsid w:val="006F7079"/>
    <w:rsid w:val="007111F1"/>
    <w:rsid w:val="00720DA7"/>
    <w:rsid w:val="00727AA9"/>
    <w:rsid w:val="007438D3"/>
    <w:rsid w:val="007445C3"/>
    <w:rsid w:val="00751CF2"/>
    <w:rsid w:val="007614FB"/>
    <w:rsid w:val="00772E4B"/>
    <w:rsid w:val="00777490"/>
    <w:rsid w:val="0077778B"/>
    <w:rsid w:val="00793B5E"/>
    <w:rsid w:val="007965FB"/>
    <w:rsid w:val="00797AF8"/>
    <w:rsid w:val="007A5E83"/>
    <w:rsid w:val="007A73CF"/>
    <w:rsid w:val="007B078F"/>
    <w:rsid w:val="007B0A66"/>
    <w:rsid w:val="007B3B39"/>
    <w:rsid w:val="007B5E0E"/>
    <w:rsid w:val="007B6426"/>
    <w:rsid w:val="007D0C53"/>
    <w:rsid w:val="007D3C51"/>
    <w:rsid w:val="007E62F7"/>
    <w:rsid w:val="007F2166"/>
    <w:rsid w:val="007F6D91"/>
    <w:rsid w:val="008038F7"/>
    <w:rsid w:val="00812B55"/>
    <w:rsid w:val="00813BE9"/>
    <w:rsid w:val="00822228"/>
    <w:rsid w:val="008278B0"/>
    <w:rsid w:val="00830260"/>
    <w:rsid w:val="0083208A"/>
    <w:rsid w:val="008339D2"/>
    <w:rsid w:val="00835AD0"/>
    <w:rsid w:val="00837575"/>
    <w:rsid w:val="008400D8"/>
    <w:rsid w:val="00850A62"/>
    <w:rsid w:val="0085117C"/>
    <w:rsid w:val="00852F4B"/>
    <w:rsid w:val="0085538E"/>
    <w:rsid w:val="00857507"/>
    <w:rsid w:val="00871973"/>
    <w:rsid w:val="00871FC4"/>
    <w:rsid w:val="008751CD"/>
    <w:rsid w:val="008758D0"/>
    <w:rsid w:val="00886403"/>
    <w:rsid w:val="00890E38"/>
    <w:rsid w:val="0089317F"/>
    <w:rsid w:val="008B5C7E"/>
    <w:rsid w:val="008B6E17"/>
    <w:rsid w:val="008C38D5"/>
    <w:rsid w:val="008C41C5"/>
    <w:rsid w:val="008D0577"/>
    <w:rsid w:val="008D099E"/>
    <w:rsid w:val="008D14D4"/>
    <w:rsid w:val="008D52A1"/>
    <w:rsid w:val="008E4A70"/>
    <w:rsid w:val="008E5470"/>
    <w:rsid w:val="008F2145"/>
    <w:rsid w:val="008F2286"/>
    <w:rsid w:val="009018C0"/>
    <w:rsid w:val="0091534B"/>
    <w:rsid w:val="00916033"/>
    <w:rsid w:val="00920F82"/>
    <w:rsid w:val="009228C4"/>
    <w:rsid w:val="00925C90"/>
    <w:rsid w:val="00926627"/>
    <w:rsid w:val="00931A5A"/>
    <w:rsid w:val="00931A6C"/>
    <w:rsid w:val="00931F17"/>
    <w:rsid w:val="00937C18"/>
    <w:rsid w:val="0094329E"/>
    <w:rsid w:val="00954C0C"/>
    <w:rsid w:val="0097033C"/>
    <w:rsid w:val="009908EC"/>
    <w:rsid w:val="00992369"/>
    <w:rsid w:val="00996611"/>
    <w:rsid w:val="009A079A"/>
    <w:rsid w:val="009A4119"/>
    <w:rsid w:val="009A4AE5"/>
    <w:rsid w:val="009A55F6"/>
    <w:rsid w:val="009C58F5"/>
    <w:rsid w:val="009D0BDA"/>
    <w:rsid w:val="009D13FD"/>
    <w:rsid w:val="009E15CA"/>
    <w:rsid w:val="009E481F"/>
    <w:rsid w:val="009E7B2A"/>
    <w:rsid w:val="009F0DA5"/>
    <w:rsid w:val="009F5F79"/>
    <w:rsid w:val="00A014BB"/>
    <w:rsid w:val="00A02777"/>
    <w:rsid w:val="00A04778"/>
    <w:rsid w:val="00A05902"/>
    <w:rsid w:val="00A20C6B"/>
    <w:rsid w:val="00A27308"/>
    <w:rsid w:val="00A30F0F"/>
    <w:rsid w:val="00A47C7D"/>
    <w:rsid w:val="00A5158D"/>
    <w:rsid w:val="00A71244"/>
    <w:rsid w:val="00A7329F"/>
    <w:rsid w:val="00A75EEF"/>
    <w:rsid w:val="00A7644B"/>
    <w:rsid w:val="00A774AD"/>
    <w:rsid w:val="00A8524E"/>
    <w:rsid w:val="00A93B14"/>
    <w:rsid w:val="00AA2A76"/>
    <w:rsid w:val="00AB17AA"/>
    <w:rsid w:val="00AB4370"/>
    <w:rsid w:val="00AB5FD0"/>
    <w:rsid w:val="00AC5750"/>
    <w:rsid w:val="00AC7186"/>
    <w:rsid w:val="00AD173C"/>
    <w:rsid w:val="00AD7D93"/>
    <w:rsid w:val="00AE3EF0"/>
    <w:rsid w:val="00AE671A"/>
    <w:rsid w:val="00AF1E9D"/>
    <w:rsid w:val="00AF2E61"/>
    <w:rsid w:val="00AF46AC"/>
    <w:rsid w:val="00B2161C"/>
    <w:rsid w:val="00B353AA"/>
    <w:rsid w:val="00B36880"/>
    <w:rsid w:val="00B369F9"/>
    <w:rsid w:val="00B42EF5"/>
    <w:rsid w:val="00B6081C"/>
    <w:rsid w:val="00B6726A"/>
    <w:rsid w:val="00B6781A"/>
    <w:rsid w:val="00B720E5"/>
    <w:rsid w:val="00B76DFD"/>
    <w:rsid w:val="00B77CB4"/>
    <w:rsid w:val="00B804C7"/>
    <w:rsid w:val="00B84EC4"/>
    <w:rsid w:val="00B94A11"/>
    <w:rsid w:val="00B95E0A"/>
    <w:rsid w:val="00BA27F0"/>
    <w:rsid w:val="00BA4FBB"/>
    <w:rsid w:val="00BB04F0"/>
    <w:rsid w:val="00BB639B"/>
    <w:rsid w:val="00BC188E"/>
    <w:rsid w:val="00BD176D"/>
    <w:rsid w:val="00BD26E7"/>
    <w:rsid w:val="00BD4934"/>
    <w:rsid w:val="00BE3E18"/>
    <w:rsid w:val="00BF36FF"/>
    <w:rsid w:val="00C20E50"/>
    <w:rsid w:val="00C229C3"/>
    <w:rsid w:val="00C234A5"/>
    <w:rsid w:val="00C343A1"/>
    <w:rsid w:val="00C50F3F"/>
    <w:rsid w:val="00C67EC5"/>
    <w:rsid w:val="00C764ED"/>
    <w:rsid w:val="00C7671B"/>
    <w:rsid w:val="00C8763D"/>
    <w:rsid w:val="00C91ACE"/>
    <w:rsid w:val="00C96215"/>
    <w:rsid w:val="00CD37B8"/>
    <w:rsid w:val="00CD3B6C"/>
    <w:rsid w:val="00CD710A"/>
    <w:rsid w:val="00CF6BB2"/>
    <w:rsid w:val="00D05093"/>
    <w:rsid w:val="00D22BF6"/>
    <w:rsid w:val="00D31022"/>
    <w:rsid w:val="00D33DEF"/>
    <w:rsid w:val="00D47010"/>
    <w:rsid w:val="00D47112"/>
    <w:rsid w:val="00D55105"/>
    <w:rsid w:val="00D60E18"/>
    <w:rsid w:val="00D6497E"/>
    <w:rsid w:val="00D7295B"/>
    <w:rsid w:val="00D74979"/>
    <w:rsid w:val="00DA636B"/>
    <w:rsid w:val="00DB2189"/>
    <w:rsid w:val="00DB47FE"/>
    <w:rsid w:val="00DB4D50"/>
    <w:rsid w:val="00DC204F"/>
    <w:rsid w:val="00DC2FB4"/>
    <w:rsid w:val="00DC424E"/>
    <w:rsid w:val="00DC4A67"/>
    <w:rsid w:val="00DC6787"/>
    <w:rsid w:val="00DC6AC2"/>
    <w:rsid w:val="00DE09D7"/>
    <w:rsid w:val="00DE21E1"/>
    <w:rsid w:val="00DE424F"/>
    <w:rsid w:val="00E01342"/>
    <w:rsid w:val="00E0340C"/>
    <w:rsid w:val="00E15D65"/>
    <w:rsid w:val="00E27EC9"/>
    <w:rsid w:val="00E420C5"/>
    <w:rsid w:val="00E457D2"/>
    <w:rsid w:val="00E52F25"/>
    <w:rsid w:val="00E53451"/>
    <w:rsid w:val="00E55FC0"/>
    <w:rsid w:val="00E6204C"/>
    <w:rsid w:val="00E73FE2"/>
    <w:rsid w:val="00E751FA"/>
    <w:rsid w:val="00E81287"/>
    <w:rsid w:val="00E827F1"/>
    <w:rsid w:val="00E87DEC"/>
    <w:rsid w:val="00EA2424"/>
    <w:rsid w:val="00EA2FF0"/>
    <w:rsid w:val="00EA68BF"/>
    <w:rsid w:val="00EB1180"/>
    <w:rsid w:val="00EC0F8A"/>
    <w:rsid w:val="00EC2F0B"/>
    <w:rsid w:val="00EC337C"/>
    <w:rsid w:val="00ED58EA"/>
    <w:rsid w:val="00ED5956"/>
    <w:rsid w:val="00ED7331"/>
    <w:rsid w:val="00EE411D"/>
    <w:rsid w:val="00EE5264"/>
    <w:rsid w:val="00EE5D32"/>
    <w:rsid w:val="00EF640B"/>
    <w:rsid w:val="00F142A2"/>
    <w:rsid w:val="00F16DA2"/>
    <w:rsid w:val="00F24021"/>
    <w:rsid w:val="00F24942"/>
    <w:rsid w:val="00F31177"/>
    <w:rsid w:val="00F32CBA"/>
    <w:rsid w:val="00F446FE"/>
    <w:rsid w:val="00F500E0"/>
    <w:rsid w:val="00F50C1E"/>
    <w:rsid w:val="00F52BB0"/>
    <w:rsid w:val="00F56FF3"/>
    <w:rsid w:val="00F66B89"/>
    <w:rsid w:val="00F713FF"/>
    <w:rsid w:val="00F73CB7"/>
    <w:rsid w:val="00F74B87"/>
    <w:rsid w:val="00F853F4"/>
    <w:rsid w:val="00F86860"/>
    <w:rsid w:val="00F900F4"/>
    <w:rsid w:val="00F903BF"/>
    <w:rsid w:val="00F94FD9"/>
    <w:rsid w:val="00FA0E7D"/>
    <w:rsid w:val="00FA16A1"/>
    <w:rsid w:val="00FA3E40"/>
    <w:rsid w:val="00FA611E"/>
    <w:rsid w:val="00FB2585"/>
    <w:rsid w:val="00FB6AA1"/>
    <w:rsid w:val="00FB6C1D"/>
    <w:rsid w:val="00FC0000"/>
    <w:rsid w:val="00FC2EED"/>
    <w:rsid w:val="00FC6A14"/>
    <w:rsid w:val="00FD040C"/>
    <w:rsid w:val="00FE17FF"/>
    <w:rsid w:val="00FE32C4"/>
    <w:rsid w:val="00FE7DD7"/>
    <w:rsid w:val="00FF190E"/>
    <w:rsid w:val="00FF42F9"/>
    <w:rsid w:val="00FF7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52F2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52F2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609</TotalTime>
  <Pages>1</Pages>
  <Words>284</Words>
  <Characters>1622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1903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166</cp:revision>
  <cp:lastPrinted>2011-05-26T22:39:00Z</cp:lastPrinted>
  <dcterms:created xsi:type="dcterms:W3CDTF">2019-02-08T15:27:00Z</dcterms:created>
  <dcterms:modified xsi:type="dcterms:W3CDTF">2024-02-16T16:24:00Z</dcterms:modified>
</cp:coreProperties>
</file>