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16004" w:rsidRPr="00416004">
        <w:rPr>
          <w:sz w:val="22"/>
        </w:rPr>
        <w:t>Maria Aparecida Barros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16004">
        <w:rPr>
          <w:sz w:val="22"/>
        </w:rPr>
        <w:t>61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416004">
        <w:rPr>
          <w:sz w:val="22"/>
        </w:rPr>
        <w:t>DCL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E916EF">
        <w:rPr>
          <w:sz w:val="22"/>
        </w:rPr>
        <w:t>8</w:t>
      </w:r>
      <w:r w:rsidR="00084118">
        <w:rPr>
          <w:sz w:val="22"/>
        </w:rPr>
        <w:t xml:space="preserve"> </w:t>
      </w:r>
      <w:r w:rsidR="00325B27">
        <w:rPr>
          <w:sz w:val="22"/>
        </w:rPr>
        <w:t>fev.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916E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16004">
        <w:t>8.1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416004">
        <w:t>26.0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16004">
        <w:rPr>
          <w:noProof/>
          <w:sz w:val="24"/>
        </w:rPr>
        <w:t>9 de fevereiro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0E9" w:rsidRDefault="00D150E9">
      <w:r>
        <w:separator/>
      </w:r>
    </w:p>
  </w:endnote>
  <w:endnote w:type="continuationSeparator" w:id="0">
    <w:p w:rsidR="00D150E9" w:rsidRDefault="00D150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150E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0E9" w:rsidRDefault="00D150E9">
      <w:r>
        <w:separator/>
      </w:r>
    </w:p>
  </w:footnote>
  <w:footnote w:type="continuationSeparator" w:id="0">
    <w:p w:rsidR="00D150E9" w:rsidRDefault="00D150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57764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4964</cp:revision>
  <cp:lastPrinted>2023-04-18T21:04:00Z</cp:lastPrinted>
  <dcterms:created xsi:type="dcterms:W3CDTF">2016-03-08T22:06:00Z</dcterms:created>
  <dcterms:modified xsi:type="dcterms:W3CDTF">2024-02-09T15:50:00Z</dcterms:modified>
</cp:coreProperties>
</file>