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972FA" w:rsidRPr="002972FA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>PACIENTE: Victor Gonzaga Araujo</w:t>
      </w:r>
    </w:p>
    <w:p w:rsidR="002972FA" w:rsidRPr="002972FA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 xml:space="preserve">IDADE: 10 anos SEXO: M                    </w:t>
      </w:r>
    </w:p>
    <w:p w:rsidR="00A507FE" w:rsidRPr="00B03B58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>DATA DO EXAME: 8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53E" w:rsidRDefault="003C453E">
      <w:r>
        <w:separator/>
      </w:r>
    </w:p>
  </w:endnote>
  <w:endnote w:type="continuationSeparator" w:id="0">
    <w:p w:rsidR="003C453E" w:rsidRDefault="003C4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C453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53E" w:rsidRDefault="003C453E">
      <w:r>
        <w:separator/>
      </w:r>
    </w:p>
  </w:footnote>
  <w:footnote w:type="continuationSeparator" w:id="0">
    <w:p w:rsidR="003C453E" w:rsidRDefault="003C45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7924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771</cp:revision>
  <cp:lastPrinted>1998-02-03T19:29:00Z</cp:lastPrinted>
  <dcterms:created xsi:type="dcterms:W3CDTF">2017-04-28T17:10:00Z</dcterms:created>
  <dcterms:modified xsi:type="dcterms:W3CDTF">2024-02-08T20:22:00Z</dcterms:modified>
</cp:coreProperties>
</file>