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03FBC" w:rsidRPr="00003FBC">
        <w:rPr>
          <w:sz w:val="22"/>
        </w:rPr>
        <w:t>Mirian Fronza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03FBC">
        <w:rPr>
          <w:sz w:val="22"/>
        </w:rPr>
        <w:t>36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03FBC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003FBC">
        <w:rPr>
          <w:sz w:val="22"/>
        </w:rPr>
        <w:t>7</w:t>
      </w:r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03FBC">
        <w:rPr>
          <w:sz w:val="22"/>
        </w:rPr>
        <w:t>Sertralina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A130A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A130A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03FBC">
        <w:rPr>
          <w:noProof/>
          <w:sz w:val="24"/>
        </w:rPr>
        <w:t>7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A49" w:rsidRDefault="00E62A49">
      <w:r>
        <w:separator/>
      </w:r>
    </w:p>
  </w:endnote>
  <w:endnote w:type="continuationSeparator" w:id="0">
    <w:p w:rsidR="00E62A49" w:rsidRDefault="00E62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62A4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A49" w:rsidRDefault="00E62A49">
      <w:r>
        <w:separator/>
      </w:r>
    </w:p>
  </w:footnote>
  <w:footnote w:type="continuationSeparator" w:id="0">
    <w:p w:rsidR="00E62A49" w:rsidRDefault="00E62A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57763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4962</cp:revision>
  <cp:lastPrinted>2023-04-18T21:04:00Z</cp:lastPrinted>
  <dcterms:created xsi:type="dcterms:W3CDTF">2016-03-08T22:06:00Z</dcterms:created>
  <dcterms:modified xsi:type="dcterms:W3CDTF">2024-02-07T15:55:00Z</dcterms:modified>
</cp:coreProperties>
</file>