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Nome :  </w:t>
      </w:r>
      <w:r w:rsidRPr="004A04A2">
        <w:rPr>
          <w:sz w:val="22"/>
        </w:rPr>
        <w:tab/>
      </w:r>
      <w:r w:rsidR="00D05093" w:rsidRPr="00D05093">
        <w:rPr>
          <w:sz w:val="22"/>
        </w:rPr>
        <w:t>Felipe Estevao Silveira Cruz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Idade :  </w:t>
      </w:r>
      <w:r w:rsidRPr="004A04A2">
        <w:rPr>
          <w:sz w:val="22"/>
        </w:rPr>
        <w:tab/>
      </w:r>
      <w:r w:rsidR="00D05093">
        <w:rPr>
          <w:sz w:val="22"/>
        </w:rPr>
        <w:t>9</w:t>
      </w:r>
      <w:r w:rsidR="00252C54">
        <w:rPr>
          <w:sz w:val="22"/>
        </w:rPr>
        <w:t xml:space="preserve"> </w:t>
      </w:r>
      <w:r w:rsidRPr="004A04A2">
        <w:rPr>
          <w:sz w:val="22"/>
        </w:rPr>
        <w:t>anos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Indicação            </w:t>
      </w:r>
      <w:r w:rsidR="00D05093">
        <w:rPr>
          <w:sz w:val="22"/>
        </w:rPr>
        <w:t>Check up</w:t>
      </w:r>
      <w:bookmarkStart w:id="0" w:name="_GoBack"/>
      <w:bookmarkEnd w:id="0"/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 Data:                  </w:t>
      </w:r>
      <w:r w:rsidR="00136C7F">
        <w:rPr>
          <w:sz w:val="22"/>
        </w:rPr>
        <w:t>6 fev. 24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>Medico:              Dr.Claudio Oppenheimer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>Terapêutica :</w:t>
      </w:r>
      <w:r w:rsidRPr="004A04A2">
        <w:rPr>
          <w:sz w:val="22"/>
        </w:rPr>
        <w:tab/>
      </w:r>
      <w:r w:rsidR="00D05093">
        <w:rPr>
          <w:sz w:val="22"/>
        </w:rPr>
        <w:t>Ndn</w:t>
      </w:r>
    </w:p>
    <w:p w:rsidR="00EB1180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>Lateralidade :</w:t>
      </w:r>
      <w:r w:rsidRPr="004A04A2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</w:t>
      </w:r>
      <w:r w:rsidR="00F50C1E">
        <w:t xml:space="preserve"> e ritmos</w:t>
      </w:r>
      <w:r w:rsidR="00DB47FE" w:rsidRPr="00DB47FE">
        <w:t xml:space="preserve"> beta de p</w:t>
      </w:r>
      <w:r w:rsidR="00FB2585">
        <w:t xml:space="preserve">redomínio em projeção frontal </w:t>
      </w:r>
      <w:r w:rsidR="00996611">
        <w:t>e</w:t>
      </w:r>
      <w:r w:rsidR="00F50C1E">
        <w:t xml:space="preserve"> projecao difusa em ambos os hemisferios cerebrais</w:t>
      </w:r>
      <w:r w:rsidR="00FB2585">
        <w:t>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61588D">
        <w:t>11.3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437E20">
        <w:t>27.0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</w:t>
      </w:r>
      <w:r w:rsidR="008B5C7E">
        <w:rPr>
          <w:sz w:val="22"/>
          <w:szCs w:val="22"/>
        </w:rPr>
        <w:t xml:space="preserve"> periodos de</w:t>
      </w:r>
      <w:r w:rsidRPr="003B397A">
        <w:rPr>
          <w:sz w:val="22"/>
          <w:szCs w:val="22"/>
        </w:rPr>
        <w:t xml:space="preserve">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142A2">
        <w:rPr>
          <w:sz w:val="22"/>
          <w:szCs w:val="22"/>
        </w:rPr>
        <w:t>ritmos</w:t>
      </w:r>
      <w:r w:rsidR="00F50C1E">
        <w:rPr>
          <w:sz w:val="22"/>
          <w:szCs w:val="22"/>
        </w:rPr>
        <w:t xml:space="preserve"> e ritmo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A7329F">
        <w:rPr>
          <w:sz w:val="22"/>
          <w:szCs w:val="22"/>
        </w:rPr>
        <w:t xml:space="preserve"> </w:t>
      </w:r>
      <w:r w:rsidR="00F50C1E">
        <w:rPr>
          <w:sz w:val="22"/>
          <w:szCs w:val="22"/>
        </w:rPr>
        <w:t xml:space="preserve">em </w:t>
      </w:r>
      <w:r w:rsidR="00777490">
        <w:rPr>
          <w:sz w:val="22"/>
          <w:szCs w:val="22"/>
        </w:rPr>
        <w:t>ambos os hemisferios cerebrais.</w:t>
      </w:r>
    </w:p>
    <w:p w:rsidR="00EB1180" w:rsidRDefault="00EB1180">
      <w:pPr>
        <w:ind w:firstLine="720"/>
      </w:pPr>
    </w:p>
    <w:p w:rsidR="00FB2585" w:rsidRDefault="00FB2585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136C7F">
        <w:rPr>
          <w:noProof/>
          <w:sz w:val="24"/>
        </w:rPr>
        <w:t>6 de fevereiro de 2024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204F" w:rsidRDefault="00DC204F">
      <w:r>
        <w:separator/>
      </w:r>
    </w:p>
  </w:endnote>
  <w:endnote w:type="continuationSeparator" w:id="0">
    <w:p w:rsidR="00DC204F" w:rsidRDefault="00DC20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E52F25" w:rsidRDefault="00DC204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E52F25" w:rsidRPr="003C4759">
        <w:rPr>
          <w:rStyle w:val="Hyperlink"/>
          <w:rFonts w:ascii="Arial" w:hAnsi="Arial"/>
          <w:b/>
        </w:rPr>
        <w:t>www.neurofis.com.br</w:t>
      </w:r>
    </w:hyperlink>
    <w:r w:rsidR="00E52F25">
      <w:rPr>
        <w:rFonts w:ascii="Arial" w:hAnsi="Arial"/>
        <w:b/>
      </w:rPr>
      <w:t xml:space="preserve">  contato@neurofis.com.br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204F" w:rsidRDefault="00DC204F">
      <w:r>
        <w:separator/>
      </w:r>
    </w:p>
  </w:footnote>
  <w:footnote w:type="continuationSeparator" w:id="0">
    <w:p w:rsidR="00DC204F" w:rsidRDefault="00DC204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0BA6"/>
    <w:rsid w:val="0000555A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4640"/>
    <w:rsid w:val="000978C4"/>
    <w:rsid w:val="000A11F4"/>
    <w:rsid w:val="000A2EE5"/>
    <w:rsid w:val="000B042A"/>
    <w:rsid w:val="000B37F8"/>
    <w:rsid w:val="000C3FA4"/>
    <w:rsid w:val="000D0F5B"/>
    <w:rsid w:val="000D1D49"/>
    <w:rsid w:val="000D298F"/>
    <w:rsid w:val="000E4E83"/>
    <w:rsid w:val="000F187B"/>
    <w:rsid w:val="000F2250"/>
    <w:rsid w:val="000F2DB9"/>
    <w:rsid w:val="00107C01"/>
    <w:rsid w:val="0011308A"/>
    <w:rsid w:val="0013251A"/>
    <w:rsid w:val="00136C7F"/>
    <w:rsid w:val="00137DC4"/>
    <w:rsid w:val="00140FD1"/>
    <w:rsid w:val="00150BB8"/>
    <w:rsid w:val="0015489F"/>
    <w:rsid w:val="001623FD"/>
    <w:rsid w:val="001635BA"/>
    <w:rsid w:val="0017044A"/>
    <w:rsid w:val="00180F74"/>
    <w:rsid w:val="00191170"/>
    <w:rsid w:val="0019700F"/>
    <w:rsid w:val="0019719B"/>
    <w:rsid w:val="001A15A2"/>
    <w:rsid w:val="001B08CA"/>
    <w:rsid w:val="001B5F66"/>
    <w:rsid w:val="001B78AA"/>
    <w:rsid w:val="001C20EE"/>
    <w:rsid w:val="001C3528"/>
    <w:rsid w:val="001D7767"/>
    <w:rsid w:val="001E30D8"/>
    <w:rsid w:val="001E504F"/>
    <w:rsid w:val="001E7806"/>
    <w:rsid w:val="001F32B2"/>
    <w:rsid w:val="00245D38"/>
    <w:rsid w:val="00252C54"/>
    <w:rsid w:val="002626B5"/>
    <w:rsid w:val="0026783E"/>
    <w:rsid w:val="00276591"/>
    <w:rsid w:val="00283EDF"/>
    <w:rsid w:val="00287446"/>
    <w:rsid w:val="00295DC9"/>
    <w:rsid w:val="00297EBD"/>
    <w:rsid w:val="002A1ADA"/>
    <w:rsid w:val="002A2466"/>
    <w:rsid w:val="002A309D"/>
    <w:rsid w:val="002A5E1C"/>
    <w:rsid w:val="002A658A"/>
    <w:rsid w:val="002A78C1"/>
    <w:rsid w:val="002B58DC"/>
    <w:rsid w:val="002B671A"/>
    <w:rsid w:val="002C21B8"/>
    <w:rsid w:val="002C2733"/>
    <w:rsid w:val="002C2FE9"/>
    <w:rsid w:val="002C6DAD"/>
    <w:rsid w:val="002D3DCE"/>
    <w:rsid w:val="002D588C"/>
    <w:rsid w:val="002F023B"/>
    <w:rsid w:val="00303A3A"/>
    <w:rsid w:val="00303AE9"/>
    <w:rsid w:val="00306EB6"/>
    <w:rsid w:val="00317A51"/>
    <w:rsid w:val="003213A4"/>
    <w:rsid w:val="003217A4"/>
    <w:rsid w:val="00326A24"/>
    <w:rsid w:val="00356DDC"/>
    <w:rsid w:val="0036490A"/>
    <w:rsid w:val="00367B1E"/>
    <w:rsid w:val="00377976"/>
    <w:rsid w:val="00380B99"/>
    <w:rsid w:val="00385D8B"/>
    <w:rsid w:val="00393B76"/>
    <w:rsid w:val="003A2573"/>
    <w:rsid w:val="003A2DE2"/>
    <w:rsid w:val="003A3535"/>
    <w:rsid w:val="003B397A"/>
    <w:rsid w:val="003C60F1"/>
    <w:rsid w:val="003C6502"/>
    <w:rsid w:val="003C7FFE"/>
    <w:rsid w:val="003E1E94"/>
    <w:rsid w:val="003E2F2F"/>
    <w:rsid w:val="003E362A"/>
    <w:rsid w:val="003F0153"/>
    <w:rsid w:val="00400484"/>
    <w:rsid w:val="004038A6"/>
    <w:rsid w:val="004050D8"/>
    <w:rsid w:val="00410DB7"/>
    <w:rsid w:val="004128A0"/>
    <w:rsid w:val="00412B80"/>
    <w:rsid w:val="00414FDF"/>
    <w:rsid w:val="00415563"/>
    <w:rsid w:val="00424BB9"/>
    <w:rsid w:val="00427242"/>
    <w:rsid w:val="00437E20"/>
    <w:rsid w:val="0045020B"/>
    <w:rsid w:val="004506D2"/>
    <w:rsid w:val="0045221D"/>
    <w:rsid w:val="004533D7"/>
    <w:rsid w:val="004547E7"/>
    <w:rsid w:val="0046037A"/>
    <w:rsid w:val="004640BC"/>
    <w:rsid w:val="0046713B"/>
    <w:rsid w:val="004764C3"/>
    <w:rsid w:val="00483182"/>
    <w:rsid w:val="004843CD"/>
    <w:rsid w:val="00484CB5"/>
    <w:rsid w:val="004A04A2"/>
    <w:rsid w:val="004A24A3"/>
    <w:rsid w:val="004A705B"/>
    <w:rsid w:val="004B1466"/>
    <w:rsid w:val="004C0F53"/>
    <w:rsid w:val="004D18E5"/>
    <w:rsid w:val="004D6FEA"/>
    <w:rsid w:val="00510208"/>
    <w:rsid w:val="00522172"/>
    <w:rsid w:val="005271F8"/>
    <w:rsid w:val="00532E96"/>
    <w:rsid w:val="00542B65"/>
    <w:rsid w:val="0054449A"/>
    <w:rsid w:val="00551625"/>
    <w:rsid w:val="00571E8D"/>
    <w:rsid w:val="00573953"/>
    <w:rsid w:val="00573C56"/>
    <w:rsid w:val="0057743B"/>
    <w:rsid w:val="00586977"/>
    <w:rsid w:val="005927F4"/>
    <w:rsid w:val="00593CA4"/>
    <w:rsid w:val="005A5BCF"/>
    <w:rsid w:val="005B0395"/>
    <w:rsid w:val="005B30E1"/>
    <w:rsid w:val="005D0B68"/>
    <w:rsid w:val="005D1D70"/>
    <w:rsid w:val="005D5FF9"/>
    <w:rsid w:val="005E51C3"/>
    <w:rsid w:val="005E5567"/>
    <w:rsid w:val="005F52FD"/>
    <w:rsid w:val="006054CD"/>
    <w:rsid w:val="00606124"/>
    <w:rsid w:val="006101D0"/>
    <w:rsid w:val="00611124"/>
    <w:rsid w:val="0061588D"/>
    <w:rsid w:val="00616D1E"/>
    <w:rsid w:val="00617BF4"/>
    <w:rsid w:val="0062247B"/>
    <w:rsid w:val="00631297"/>
    <w:rsid w:val="00636F97"/>
    <w:rsid w:val="00642722"/>
    <w:rsid w:val="00651DCB"/>
    <w:rsid w:val="006814E2"/>
    <w:rsid w:val="006961BD"/>
    <w:rsid w:val="00697D05"/>
    <w:rsid w:val="006A4B2E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7AA9"/>
    <w:rsid w:val="007438D3"/>
    <w:rsid w:val="007445C3"/>
    <w:rsid w:val="00751CF2"/>
    <w:rsid w:val="007614FB"/>
    <w:rsid w:val="00772E4B"/>
    <w:rsid w:val="00777490"/>
    <w:rsid w:val="0077778B"/>
    <w:rsid w:val="00793B5E"/>
    <w:rsid w:val="007965FB"/>
    <w:rsid w:val="00797AF8"/>
    <w:rsid w:val="007A5E83"/>
    <w:rsid w:val="007A73CF"/>
    <w:rsid w:val="007B078F"/>
    <w:rsid w:val="007B0A66"/>
    <w:rsid w:val="007B3B39"/>
    <w:rsid w:val="007B5E0E"/>
    <w:rsid w:val="007B6426"/>
    <w:rsid w:val="007D0C53"/>
    <w:rsid w:val="007D3C51"/>
    <w:rsid w:val="007E62F7"/>
    <w:rsid w:val="007F2166"/>
    <w:rsid w:val="007F6D91"/>
    <w:rsid w:val="008038F7"/>
    <w:rsid w:val="00812B55"/>
    <w:rsid w:val="00813BE9"/>
    <w:rsid w:val="00822228"/>
    <w:rsid w:val="008278B0"/>
    <w:rsid w:val="00830260"/>
    <w:rsid w:val="0083208A"/>
    <w:rsid w:val="008339D2"/>
    <w:rsid w:val="00835AD0"/>
    <w:rsid w:val="00837575"/>
    <w:rsid w:val="008400D8"/>
    <w:rsid w:val="00850A62"/>
    <w:rsid w:val="0085117C"/>
    <w:rsid w:val="00852F4B"/>
    <w:rsid w:val="0085538E"/>
    <w:rsid w:val="00857507"/>
    <w:rsid w:val="00871973"/>
    <w:rsid w:val="00871FC4"/>
    <w:rsid w:val="008751CD"/>
    <w:rsid w:val="008758D0"/>
    <w:rsid w:val="00886403"/>
    <w:rsid w:val="00890E38"/>
    <w:rsid w:val="0089317F"/>
    <w:rsid w:val="008B5C7E"/>
    <w:rsid w:val="008B6E17"/>
    <w:rsid w:val="008C38D5"/>
    <w:rsid w:val="008C41C5"/>
    <w:rsid w:val="008D0577"/>
    <w:rsid w:val="008D099E"/>
    <w:rsid w:val="008D14D4"/>
    <w:rsid w:val="008D52A1"/>
    <w:rsid w:val="008E4A70"/>
    <w:rsid w:val="008E5470"/>
    <w:rsid w:val="008F2145"/>
    <w:rsid w:val="008F2286"/>
    <w:rsid w:val="009018C0"/>
    <w:rsid w:val="0091534B"/>
    <w:rsid w:val="00916033"/>
    <w:rsid w:val="00920F82"/>
    <w:rsid w:val="009228C4"/>
    <w:rsid w:val="00925C90"/>
    <w:rsid w:val="00926627"/>
    <w:rsid w:val="00931A5A"/>
    <w:rsid w:val="00931A6C"/>
    <w:rsid w:val="00931F17"/>
    <w:rsid w:val="00937C18"/>
    <w:rsid w:val="0094329E"/>
    <w:rsid w:val="00954C0C"/>
    <w:rsid w:val="0097033C"/>
    <w:rsid w:val="009908EC"/>
    <w:rsid w:val="00992369"/>
    <w:rsid w:val="00996611"/>
    <w:rsid w:val="009A079A"/>
    <w:rsid w:val="009A4119"/>
    <w:rsid w:val="009A4AE5"/>
    <w:rsid w:val="009C58F5"/>
    <w:rsid w:val="009D0BDA"/>
    <w:rsid w:val="009D13FD"/>
    <w:rsid w:val="009E15CA"/>
    <w:rsid w:val="009E481F"/>
    <w:rsid w:val="009E7B2A"/>
    <w:rsid w:val="009F0DA5"/>
    <w:rsid w:val="009F5F79"/>
    <w:rsid w:val="00A014BB"/>
    <w:rsid w:val="00A02777"/>
    <w:rsid w:val="00A04778"/>
    <w:rsid w:val="00A05902"/>
    <w:rsid w:val="00A20C6B"/>
    <w:rsid w:val="00A27308"/>
    <w:rsid w:val="00A30F0F"/>
    <w:rsid w:val="00A47C7D"/>
    <w:rsid w:val="00A5158D"/>
    <w:rsid w:val="00A71244"/>
    <w:rsid w:val="00A7329F"/>
    <w:rsid w:val="00A75EEF"/>
    <w:rsid w:val="00A7644B"/>
    <w:rsid w:val="00A774AD"/>
    <w:rsid w:val="00A8524E"/>
    <w:rsid w:val="00A93B14"/>
    <w:rsid w:val="00AA2A76"/>
    <w:rsid w:val="00AB17AA"/>
    <w:rsid w:val="00AB4370"/>
    <w:rsid w:val="00AB5FD0"/>
    <w:rsid w:val="00AC5750"/>
    <w:rsid w:val="00AC7186"/>
    <w:rsid w:val="00AD173C"/>
    <w:rsid w:val="00AD7D93"/>
    <w:rsid w:val="00AE3EF0"/>
    <w:rsid w:val="00AE671A"/>
    <w:rsid w:val="00AF1E9D"/>
    <w:rsid w:val="00AF2E61"/>
    <w:rsid w:val="00AF46AC"/>
    <w:rsid w:val="00B2161C"/>
    <w:rsid w:val="00B36880"/>
    <w:rsid w:val="00B369F9"/>
    <w:rsid w:val="00B42EF5"/>
    <w:rsid w:val="00B6081C"/>
    <w:rsid w:val="00B6726A"/>
    <w:rsid w:val="00B6781A"/>
    <w:rsid w:val="00B720E5"/>
    <w:rsid w:val="00B76DFD"/>
    <w:rsid w:val="00B77CB4"/>
    <w:rsid w:val="00B804C7"/>
    <w:rsid w:val="00B84EC4"/>
    <w:rsid w:val="00B94A11"/>
    <w:rsid w:val="00B95E0A"/>
    <w:rsid w:val="00BA27F0"/>
    <w:rsid w:val="00BA4FBB"/>
    <w:rsid w:val="00BB04F0"/>
    <w:rsid w:val="00BB639B"/>
    <w:rsid w:val="00BC188E"/>
    <w:rsid w:val="00BD176D"/>
    <w:rsid w:val="00BD26E7"/>
    <w:rsid w:val="00BD4934"/>
    <w:rsid w:val="00BE3E18"/>
    <w:rsid w:val="00BF36FF"/>
    <w:rsid w:val="00C20E50"/>
    <w:rsid w:val="00C229C3"/>
    <w:rsid w:val="00C234A5"/>
    <w:rsid w:val="00C343A1"/>
    <w:rsid w:val="00C50F3F"/>
    <w:rsid w:val="00C67EC5"/>
    <w:rsid w:val="00C764ED"/>
    <w:rsid w:val="00C7671B"/>
    <w:rsid w:val="00C8763D"/>
    <w:rsid w:val="00C91ACE"/>
    <w:rsid w:val="00C96215"/>
    <w:rsid w:val="00CD37B8"/>
    <w:rsid w:val="00CD3B6C"/>
    <w:rsid w:val="00CD710A"/>
    <w:rsid w:val="00CF6BB2"/>
    <w:rsid w:val="00D05093"/>
    <w:rsid w:val="00D22BF6"/>
    <w:rsid w:val="00D31022"/>
    <w:rsid w:val="00D33DEF"/>
    <w:rsid w:val="00D47010"/>
    <w:rsid w:val="00D47112"/>
    <w:rsid w:val="00D55105"/>
    <w:rsid w:val="00D60E18"/>
    <w:rsid w:val="00D6497E"/>
    <w:rsid w:val="00D7295B"/>
    <w:rsid w:val="00D74979"/>
    <w:rsid w:val="00DA636B"/>
    <w:rsid w:val="00DB2189"/>
    <w:rsid w:val="00DB47FE"/>
    <w:rsid w:val="00DB4D50"/>
    <w:rsid w:val="00DC204F"/>
    <w:rsid w:val="00DC2FB4"/>
    <w:rsid w:val="00DC424E"/>
    <w:rsid w:val="00DC4A67"/>
    <w:rsid w:val="00DC6787"/>
    <w:rsid w:val="00DC6AC2"/>
    <w:rsid w:val="00DE09D7"/>
    <w:rsid w:val="00DE21E1"/>
    <w:rsid w:val="00DE424F"/>
    <w:rsid w:val="00E01342"/>
    <w:rsid w:val="00E0340C"/>
    <w:rsid w:val="00E15D65"/>
    <w:rsid w:val="00E27EC9"/>
    <w:rsid w:val="00E420C5"/>
    <w:rsid w:val="00E457D2"/>
    <w:rsid w:val="00E52F25"/>
    <w:rsid w:val="00E53451"/>
    <w:rsid w:val="00E55FC0"/>
    <w:rsid w:val="00E6204C"/>
    <w:rsid w:val="00E73FE2"/>
    <w:rsid w:val="00E751FA"/>
    <w:rsid w:val="00E81287"/>
    <w:rsid w:val="00E827F1"/>
    <w:rsid w:val="00E87DEC"/>
    <w:rsid w:val="00EA2424"/>
    <w:rsid w:val="00EA2FF0"/>
    <w:rsid w:val="00EA68BF"/>
    <w:rsid w:val="00EB1180"/>
    <w:rsid w:val="00EC0F8A"/>
    <w:rsid w:val="00EC2F0B"/>
    <w:rsid w:val="00EC337C"/>
    <w:rsid w:val="00ED58EA"/>
    <w:rsid w:val="00ED5956"/>
    <w:rsid w:val="00ED7331"/>
    <w:rsid w:val="00EE411D"/>
    <w:rsid w:val="00EE5264"/>
    <w:rsid w:val="00EE5D32"/>
    <w:rsid w:val="00EF640B"/>
    <w:rsid w:val="00F142A2"/>
    <w:rsid w:val="00F16DA2"/>
    <w:rsid w:val="00F24021"/>
    <w:rsid w:val="00F24942"/>
    <w:rsid w:val="00F31177"/>
    <w:rsid w:val="00F32CBA"/>
    <w:rsid w:val="00F446FE"/>
    <w:rsid w:val="00F500E0"/>
    <w:rsid w:val="00F50C1E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2585"/>
    <w:rsid w:val="00FB6AA1"/>
    <w:rsid w:val="00FB6C1D"/>
    <w:rsid w:val="00FC0000"/>
    <w:rsid w:val="00FC2EED"/>
    <w:rsid w:val="00FC6A14"/>
    <w:rsid w:val="00FD040C"/>
    <w:rsid w:val="00FE17FF"/>
    <w:rsid w:val="00FE32C4"/>
    <w:rsid w:val="00FE7DD7"/>
    <w:rsid w:val="00FF190E"/>
    <w:rsid w:val="00FF42F9"/>
    <w:rsid w:val="00FF7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52F2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52F2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608</TotalTime>
  <Pages>1</Pages>
  <Words>282</Words>
  <Characters>1612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1891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165</cp:revision>
  <cp:lastPrinted>2011-05-26T22:39:00Z</cp:lastPrinted>
  <dcterms:created xsi:type="dcterms:W3CDTF">2019-02-08T15:27:00Z</dcterms:created>
  <dcterms:modified xsi:type="dcterms:W3CDTF">2024-02-06T20:51:00Z</dcterms:modified>
</cp:coreProperties>
</file>