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84118" w:rsidRPr="00084118">
        <w:rPr>
          <w:sz w:val="22"/>
        </w:rPr>
        <w:t>Samuel Pereiia Coutinho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84118">
        <w:rPr>
          <w:sz w:val="22"/>
        </w:rPr>
        <w:t>7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84118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084118">
        <w:rPr>
          <w:sz w:val="22"/>
        </w:rPr>
        <w:t xml:space="preserve">6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84118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A130A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A130A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84118">
        <w:rPr>
          <w:noProof/>
          <w:sz w:val="24"/>
        </w:rPr>
        <w:t>6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4F2" w:rsidRDefault="00CF54F2">
      <w:r>
        <w:separator/>
      </w:r>
    </w:p>
  </w:endnote>
  <w:endnote w:type="continuationSeparator" w:id="0">
    <w:p w:rsidR="00CF54F2" w:rsidRDefault="00CF5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F54F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4F2" w:rsidRDefault="00CF54F2">
      <w:r>
        <w:separator/>
      </w:r>
    </w:p>
  </w:footnote>
  <w:footnote w:type="continuationSeparator" w:id="0">
    <w:p w:rsidR="00CF54F2" w:rsidRDefault="00CF54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57762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4961</cp:revision>
  <cp:lastPrinted>2023-04-18T21:04:00Z</cp:lastPrinted>
  <dcterms:created xsi:type="dcterms:W3CDTF">2016-03-08T22:06:00Z</dcterms:created>
  <dcterms:modified xsi:type="dcterms:W3CDTF">2024-02-06T16:33:00Z</dcterms:modified>
</cp:coreProperties>
</file>