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:rsidR="00992DEF" w:rsidRPr="00992DEF" w:rsidRDefault="00992DEF" w:rsidP="00992DEF">
      <w:pPr>
        <w:ind w:right="-1141"/>
        <w:jc w:val="both"/>
        <w:rPr>
          <w:noProof/>
          <w:sz w:val="32"/>
        </w:rPr>
      </w:pPr>
      <w:r w:rsidRPr="00992DEF">
        <w:rPr>
          <w:noProof/>
          <w:sz w:val="32"/>
        </w:rPr>
        <w:t>PACIENTE: Micael Luiz Silva Pereira Negrao</w:t>
      </w:r>
    </w:p>
    <w:p w:rsidR="00992DEF" w:rsidRPr="00992DEF" w:rsidRDefault="00992DEF" w:rsidP="00992DEF">
      <w:pPr>
        <w:ind w:right="-1141"/>
        <w:jc w:val="both"/>
        <w:rPr>
          <w:noProof/>
          <w:sz w:val="32"/>
        </w:rPr>
      </w:pPr>
      <w:r w:rsidRPr="00992DEF">
        <w:rPr>
          <w:noProof/>
          <w:sz w:val="32"/>
        </w:rPr>
        <w:t xml:space="preserve">IDADE: 12 anos SEXO: M                    </w:t>
      </w:r>
    </w:p>
    <w:p w:rsidR="00D5723E" w:rsidRDefault="00992DEF" w:rsidP="00992DEF">
      <w:pPr>
        <w:ind w:right="-1141"/>
        <w:jc w:val="both"/>
        <w:rPr>
          <w:noProof/>
          <w:sz w:val="32"/>
        </w:rPr>
      </w:pPr>
      <w:r w:rsidRPr="00992DEF">
        <w:rPr>
          <w:noProof/>
          <w:sz w:val="32"/>
        </w:rPr>
        <w:t>DATA DO EXAME: 1 fev. 24</w:t>
      </w:r>
      <w:bookmarkStart w:id="0" w:name="_GoBack"/>
      <w:bookmarkEnd w:id="0"/>
    </w:p>
    <w:p w:rsidR="00802F5B" w:rsidRPr="00FC14E5" w:rsidRDefault="00802F5B" w:rsidP="00802F5B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E004B7">
        <w:rPr>
          <w:sz w:val="32"/>
        </w:rPr>
        <w:t xml:space="preserve">sugestivo </w:t>
      </w:r>
      <w:r w:rsidR="00D06DCE">
        <w:rPr>
          <w:sz w:val="32"/>
        </w:rPr>
        <w:t xml:space="preserve">de </w:t>
      </w:r>
      <w:r w:rsidR="00C05216">
        <w:rPr>
          <w:sz w:val="32"/>
        </w:rPr>
        <w:t>aumento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>cerebral,de predominio nas arterias da circulacao anterior</w:t>
      </w:r>
      <w:r w:rsidR="001D589E">
        <w:rPr>
          <w:sz w:val="32"/>
        </w:rPr>
        <w:t>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C47B7" w:rsidRDefault="000C47B7">
      <w:r>
        <w:separator/>
      </w:r>
    </w:p>
  </w:endnote>
  <w:endnote w:type="continuationSeparator" w:id="0">
    <w:p w:rsidR="000C47B7" w:rsidRDefault="000C47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C47B7" w:rsidRDefault="000C47B7">
      <w:r>
        <w:separator/>
      </w:r>
    </w:p>
  </w:footnote>
  <w:footnote w:type="continuationSeparator" w:id="0">
    <w:p w:rsidR="000C47B7" w:rsidRDefault="000C47B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578"/>
    <w:rsid w:val="00002A4E"/>
    <w:rsid w:val="00003118"/>
    <w:rsid w:val="00003AA0"/>
    <w:rsid w:val="00003CF4"/>
    <w:rsid w:val="00003FF6"/>
    <w:rsid w:val="0000418A"/>
    <w:rsid w:val="00004990"/>
    <w:rsid w:val="00006249"/>
    <w:rsid w:val="0000645A"/>
    <w:rsid w:val="000068AC"/>
    <w:rsid w:val="0000709C"/>
    <w:rsid w:val="0000743F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5AE"/>
    <w:rsid w:val="00023786"/>
    <w:rsid w:val="000244BD"/>
    <w:rsid w:val="0002541D"/>
    <w:rsid w:val="000274D0"/>
    <w:rsid w:val="00027823"/>
    <w:rsid w:val="000278DB"/>
    <w:rsid w:val="0002791D"/>
    <w:rsid w:val="00030AFD"/>
    <w:rsid w:val="0003154C"/>
    <w:rsid w:val="00031B51"/>
    <w:rsid w:val="000329AB"/>
    <w:rsid w:val="00032D50"/>
    <w:rsid w:val="000342AB"/>
    <w:rsid w:val="0003472D"/>
    <w:rsid w:val="00034809"/>
    <w:rsid w:val="00034BC4"/>
    <w:rsid w:val="00035DB9"/>
    <w:rsid w:val="00035F81"/>
    <w:rsid w:val="00037CA7"/>
    <w:rsid w:val="000403B5"/>
    <w:rsid w:val="00040544"/>
    <w:rsid w:val="00041377"/>
    <w:rsid w:val="00042813"/>
    <w:rsid w:val="00042B51"/>
    <w:rsid w:val="00044CD9"/>
    <w:rsid w:val="00047511"/>
    <w:rsid w:val="00051688"/>
    <w:rsid w:val="00052CAE"/>
    <w:rsid w:val="00054992"/>
    <w:rsid w:val="00054BDD"/>
    <w:rsid w:val="00055450"/>
    <w:rsid w:val="00055D79"/>
    <w:rsid w:val="00055E7C"/>
    <w:rsid w:val="00057E37"/>
    <w:rsid w:val="00062519"/>
    <w:rsid w:val="00064698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3847"/>
    <w:rsid w:val="000A48A6"/>
    <w:rsid w:val="000A4BC6"/>
    <w:rsid w:val="000A78F9"/>
    <w:rsid w:val="000A7A26"/>
    <w:rsid w:val="000A7D6F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C1927"/>
    <w:rsid w:val="000C47B7"/>
    <w:rsid w:val="000C4AE5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D7FDD"/>
    <w:rsid w:val="000E0603"/>
    <w:rsid w:val="000E0A01"/>
    <w:rsid w:val="000E1C50"/>
    <w:rsid w:val="000E1C91"/>
    <w:rsid w:val="000E22A4"/>
    <w:rsid w:val="000E28AE"/>
    <w:rsid w:val="000E4C86"/>
    <w:rsid w:val="000E5893"/>
    <w:rsid w:val="000E60FD"/>
    <w:rsid w:val="000E6330"/>
    <w:rsid w:val="000E7B78"/>
    <w:rsid w:val="000F02F8"/>
    <w:rsid w:val="000F2954"/>
    <w:rsid w:val="000F3D5C"/>
    <w:rsid w:val="000F4A07"/>
    <w:rsid w:val="000F5EBB"/>
    <w:rsid w:val="000F62F1"/>
    <w:rsid w:val="000F73FB"/>
    <w:rsid w:val="00100DE5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16D0C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472"/>
    <w:rsid w:val="00130A6F"/>
    <w:rsid w:val="00130EF6"/>
    <w:rsid w:val="00131CE4"/>
    <w:rsid w:val="00132240"/>
    <w:rsid w:val="001325D4"/>
    <w:rsid w:val="00135879"/>
    <w:rsid w:val="00135B39"/>
    <w:rsid w:val="00135DEB"/>
    <w:rsid w:val="001364CC"/>
    <w:rsid w:val="001369BB"/>
    <w:rsid w:val="001376E1"/>
    <w:rsid w:val="001379F6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4688A"/>
    <w:rsid w:val="00152598"/>
    <w:rsid w:val="0015406E"/>
    <w:rsid w:val="0015468D"/>
    <w:rsid w:val="00155CAC"/>
    <w:rsid w:val="001567E4"/>
    <w:rsid w:val="0015702B"/>
    <w:rsid w:val="00161263"/>
    <w:rsid w:val="00162634"/>
    <w:rsid w:val="00162B01"/>
    <w:rsid w:val="001630F4"/>
    <w:rsid w:val="00163A64"/>
    <w:rsid w:val="00163EB7"/>
    <w:rsid w:val="0016673E"/>
    <w:rsid w:val="00167001"/>
    <w:rsid w:val="001702EB"/>
    <w:rsid w:val="0017032D"/>
    <w:rsid w:val="00171D9E"/>
    <w:rsid w:val="0017220E"/>
    <w:rsid w:val="00172684"/>
    <w:rsid w:val="001729E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1885"/>
    <w:rsid w:val="00194B44"/>
    <w:rsid w:val="00195FA2"/>
    <w:rsid w:val="00196B5E"/>
    <w:rsid w:val="00197C04"/>
    <w:rsid w:val="001A1A08"/>
    <w:rsid w:val="001A357B"/>
    <w:rsid w:val="001A3762"/>
    <w:rsid w:val="001A3B66"/>
    <w:rsid w:val="001A3E1A"/>
    <w:rsid w:val="001A4EFB"/>
    <w:rsid w:val="001A513E"/>
    <w:rsid w:val="001A7110"/>
    <w:rsid w:val="001A7EBA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11D"/>
    <w:rsid w:val="001D088E"/>
    <w:rsid w:val="001D0B45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328"/>
    <w:rsid w:val="001E2412"/>
    <w:rsid w:val="001E250F"/>
    <w:rsid w:val="001E30E0"/>
    <w:rsid w:val="001E33B1"/>
    <w:rsid w:val="001E3576"/>
    <w:rsid w:val="001E3DE0"/>
    <w:rsid w:val="001E457E"/>
    <w:rsid w:val="001E48BC"/>
    <w:rsid w:val="001E513F"/>
    <w:rsid w:val="001E60E5"/>
    <w:rsid w:val="001E61CA"/>
    <w:rsid w:val="001E6380"/>
    <w:rsid w:val="001E651A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4EC"/>
    <w:rsid w:val="0020168D"/>
    <w:rsid w:val="002024EA"/>
    <w:rsid w:val="00202AF4"/>
    <w:rsid w:val="00202BE5"/>
    <w:rsid w:val="00202CC6"/>
    <w:rsid w:val="00203FA7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67AB"/>
    <w:rsid w:val="00216C31"/>
    <w:rsid w:val="00216DB2"/>
    <w:rsid w:val="002172AC"/>
    <w:rsid w:val="00217793"/>
    <w:rsid w:val="00221271"/>
    <w:rsid w:val="0022235B"/>
    <w:rsid w:val="00223971"/>
    <w:rsid w:val="00223FE8"/>
    <w:rsid w:val="002253C1"/>
    <w:rsid w:val="00225F5C"/>
    <w:rsid w:val="00226429"/>
    <w:rsid w:val="0022680D"/>
    <w:rsid w:val="00227309"/>
    <w:rsid w:val="00227B0D"/>
    <w:rsid w:val="00230A54"/>
    <w:rsid w:val="00230D86"/>
    <w:rsid w:val="00231549"/>
    <w:rsid w:val="00237819"/>
    <w:rsid w:val="00241A9A"/>
    <w:rsid w:val="002441B5"/>
    <w:rsid w:val="0024485D"/>
    <w:rsid w:val="0024528A"/>
    <w:rsid w:val="00245EFD"/>
    <w:rsid w:val="00246306"/>
    <w:rsid w:val="00247712"/>
    <w:rsid w:val="00250D70"/>
    <w:rsid w:val="00252026"/>
    <w:rsid w:val="00253CF3"/>
    <w:rsid w:val="002541A1"/>
    <w:rsid w:val="00254B41"/>
    <w:rsid w:val="00254B97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6D22"/>
    <w:rsid w:val="0026732C"/>
    <w:rsid w:val="002673D6"/>
    <w:rsid w:val="0026755D"/>
    <w:rsid w:val="00267566"/>
    <w:rsid w:val="00267874"/>
    <w:rsid w:val="00267B21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00A6"/>
    <w:rsid w:val="0028159F"/>
    <w:rsid w:val="00281619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296D"/>
    <w:rsid w:val="0029299E"/>
    <w:rsid w:val="00294D28"/>
    <w:rsid w:val="0029669B"/>
    <w:rsid w:val="0029670C"/>
    <w:rsid w:val="00296A7C"/>
    <w:rsid w:val="00296FBD"/>
    <w:rsid w:val="002A04C6"/>
    <w:rsid w:val="002A14EB"/>
    <w:rsid w:val="002A22E4"/>
    <w:rsid w:val="002A3068"/>
    <w:rsid w:val="002A3BD5"/>
    <w:rsid w:val="002A3CF5"/>
    <w:rsid w:val="002A498F"/>
    <w:rsid w:val="002A58A6"/>
    <w:rsid w:val="002A70F7"/>
    <w:rsid w:val="002A79A4"/>
    <w:rsid w:val="002A7F85"/>
    <w:rsid w:val="002B04E5"/>
    <w:rsid w:val="002B0CBC"/>
    <w:rsid w:val="002B1742"/>
    <w:rsid w:val="002B20FC"/>
    <w:rsid w:val="002B2EE6"/>
    <w:rsid w:val="002B3249"/>
    <w:rsid w:val="002B3812"/>
    <w:rsid w:val="002B3F27"/>
    <w:rsid w:val="002B4127"/>
    <w:rsid w:val="002B4152"/>
    <w:rsid w:val="002B4C30"/>
    <w:rsid w:val="002B517C"/>
    <w:rsid w:val="002B5BCB"/>
    <w:rsid w:val="002B634F"/>
    <w:rsid w:val="002B6418"/>
    <w:rsid w:val="002B675B"/>
    <w:rsid w:val="002B6D2D"/>
    <w:rsid w:val="002B729B"/>
    <w:rsid w:val="002C3A7A"/>
    <w:rsid w:val="002C3BA1"/>
    <w:rsid w:val="002C472A"/>
    <w:rsid w:val="002C49A1"/>
    <w:rsid w:val="002C5669"/>
    <w:rsid w:val="002C6BCD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2BB5"/>
    <w:rsid w:val="002E55ED"/>
    <w:rsid w:val="002E623A"/>
    <w:rsid w:val="002E7510"/>
    <w:rsid w:val="002E7727"/>
    <w:rsid w:val="002F04CB"/>
    <w:rsid w:val="002F1130"/>
    <w:rsid w:val="002F24D4"/>
    <w:rsid w:val="002F2723"/>
    <w:rsid w:val="002F2E6E"/>
    <w:rsid w:val="002F3994"/>
    <w:rsid w:val="002F44FF"/>
    <w:rsid w:val="00301DB8"/>
    <w:rsid w:val="00304053"/>
    <w:rsid w:val="00304E0B"/>
    <w:rsid w:val="00304E0C"/>
    <w:rsid w:val="00306728"/>
    <w:rsid w:val="00306A2C"/>
    <w:rsid w:val="00307952"/>
    <w:rsid w:val="00307F78"/>
    <w:rsid w:val="0031151C"/>
    <w:rsid w:val="0031228F"/>
    <w:rsid w:val="0031365B"/>
    <w:rsid w:val="0031594A"/>
    <w:rsid w:val="00315FAC"/>
    <w:rsid w:val="00317843"/>
    <w:rsid w:val="00320D94"/>
    <w:rsid w:val="0032100D"/>
    <w:rsid w:val="003210BF"/>
    <w:rsid w:val="00321BCF"/>
    <w:rsid w:val="00323297"/>
    <w:rsid w:val="00323643"/>
    <w:rsid w:val="00324296"/>
    <w:rsid w:val="0032507C"/>
    <w:rsid w:val="00327406"/>
    <w:rsid w:val="0033010F"/>
    <w:rsid w:val="00330F84"/>
    <w:rsid w:val="00331118"/>
    <w:rsid w:val="00332244"/>
    <w:rsid w:val="00332A3A"/>
    <w:rsid w:val="00332F93"/>
    <w:rsid w:val="0033446D"/>
    <w:rsid w:val="00335AD6"/>
    <w:rsid w:val="00340942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60C"/>
    <w:rsid w:val="00354ED3"/>
    <w:rsid w:val="00356181"/>
    <w:rsid w:val="003568C1"/>
    <w:rsid w:val="00357917"/>
    <w:rsid w:val="00360063"/>
    <w:rsid w:val="003601DE"/>
    <w:rsid w:val="00360CE1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87AD6"/>
    <w:rsid w:val="00391C11"/>
    <w:rsid w:val="00391D20"/>
    <w:rsid w:val="00391DBA"/>
    <w:rsid w:val="0039244A"/>
    <w:rsid w:val="00393157"/>
    <w:rsid w:val="0039326F"/>
    <w:rsid w:val="00394742"/>
    <w:rsid w:val="00395C38"/>
    <w:rsid w:val="00395E86"/>
    <w:rsid w:val="003963B0"/>
    <w:rsid w:val="00397AA4"/>
    <w:rsid w:val="003A08B4"/>
    <w:rsid w:val="003A1278"/>
    <w:rsid w:val="003A229B"/>
    <w:rsid w:val="003A2FD9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C07"/>
    <w:rsid w:val="003B6E9E"/>
    <w:rsid w:val="003B721E"/>
    <w:rsid w:val="003C110A"/>
    <w:rsid w:val="003C1A45"/>
    <w:rsid w:val="003C1ACB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2899"/>
    <w:rsid w:val="003D3A70"/>
    <w:rsid w:val="003D4A51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E7329"/>
    <w:rsid w:val="003F01F2"/>
    <w:rsid w:val="003F05E7"/>
    <w:rsid w:val="003F0744"/>
    <w:rsid w:val="003F0CC6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BE6"/>
    <w:rsid w:val="00410FC0"/>
    <w:rsid w:val="004117CC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C6D"/>
    <w:rsid w:val="00424DE2"/>
    <w:rsid w:val="00425069"/>
    <w:rsid w:val="00425B20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981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15B5"/>
    <w:rsid w:val="00441A18"/>
    <w:rsid w:val="00442DC3"/>
    <w:rsid w:val="00442E56"/>
    <w:rsid w:val="0044347F"/>
    <w:rsid w:val="00444F7E"/>
    <w:rsid w:val="00445139"/>
    <w:rsid w:val="00446B8A"/>
    <w:rsid w:val="00446E00"/>
    <w:rsid w:val="00447527"/>
    <w:rsid w:val="00451F75"/>
    <w:rsid w:val="00452411"/>
    <w:rsid w:val="00452A06"/>
    <w:rsid w:val="004541D3"/>
    <w:rsid w:val="004547BB"/>
    <w:rsid w:val="004565B3"/>
    <w:rsid w:val="00456B9B"/>
    <w:rsid w:val="0045707C"/>
    <w:rsid w:val="0045754B"/>
    <w:rsid w:val="00457AF2"/>
    <w:rsid w:val="00457B2B"/>
    <w:rsid w:val="004634E6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9734C"/>
    <w:rsid w:val="004A091A"/>
    <w:rsid w:val="004A19A9"/>
    <w:rsid w:val="004A1C31"/>
    <w:rsid w:val="004A1DCE"/>
    <w:rsid w:val="004A1ED3"/>
    <w:rsid w:val="004A1F2D"/>
    <w:rsid w:val="004A24B6"/>
    <w:rsid w:val="004A4F31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70A8"/>
    <w:rsid w:val="004B758F"/>
    <w:rsid w:val="004B7C6C"/>
    <w:rsid w:val="004C0ECE"/>
    <w:rsid w:val="004C1CF3"/>
    <w:rsid w:val="004C32F0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027A"/>
    <w:rsid w:val="004D1725"/>
    <w:rsid w:val="004D22BB"/>
    <w:rsid w:val="004D2A66"/>
    <w:rsid w:val="004D3C0F"/>
    <w:rsid w:val="004D47F8"/>
    <w:rsid w:val="004D5578"/>
    <w:rsid w:val="004D5ED3"/>
    <w:rsid w:val="004D6AF9"/>
    <w:rsid w:val="004D740F"/>
    <w:rsid w:val="004D7A7B"/>
    <w:rsid w:val="004D7AE3"/>
    <w:rsid w:val="004D7CCD"/>
    <w:rsid w:val="004E0FC1"/>
    <w:rsid w:val="004E10AF"/>
    <w:rsid w:val="004E1750"/>
    <w:rsid w:val="004E29B0"/>
    <w:rsid w:val="004E354E"/>
    <w:rsid w:val="004E3685"/>
    <w:rsid w:val="004E41E1"/>
    <w:rsid w:val="004E4FAC"/>
    <w:rsid w:val="004E68B8"/>
    <w:rsid w:val="004E7A43"/>
    <w:rsid w:val="004E7EDE"/>
    <w:rsid w:val="004F0D59"/>
    <w:rsid w:val="004F1DFE"/>
    <w:rsid w:val="004F27AF"/>
    <w:rsid w:val="004F34A3"/>
    <w:rsid w:val="004F4C36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2F64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75FE"/>
    <w:rsid w:val="00537B5D"/>
    <w:rsid w:val="00541A81"/>
    <w:rsid w:val="00543B55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A9B"/>
    <w:rsid w:val="00584C33"/>
    <w:rsid w:val="00587537"/>
    <w:rsid w:val="0058762F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086C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C1201"/>
    <w:rsid w:val="005C15D9"/>
    <w:rsid w:val="005C1BB0"/>
    <w:rsid w:val="005C3236"/>
    <w:rsid w:val="005C33D1"/>
    <w:rsid w:val="005C4969"/>
    <w:rsid w:val="005C4C21"/>
    <w:rsid w:val="005C61C6"/>
    <w:rsid w:val="005C7371"/>
    <w:rsid w:val="005C74E9"/>
    <w:rsid w:val="005C7869"/>
    <w:rsid w:val="005D095B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4B66"/>
    <w:rsid w:val="005E4D71"/>
    <w:rsid w:val="005E5114"/>
    <w:rsid w:val="005E63D5"/>
    <w:rsid w:val="005E762A"/>
    <w:rsid w:val="005E7A6D"/>
    <w:rsid w:val="005F00F9"/>
    <w:rsid w:val="005F03A9"/>
    <w:rsid w:val="005F2006"/>
    <w:rsid w:val="005F2BA6"/>
    <w:rsid w:val="005F412C"/>
    <w:rsid w:val="005F4A60"/>
    <w:rsid w:val="005F4DB0"/>
    <w:rsid w:val="005F5415"/>
    <w:rsid w:val="005F588E"/>
    <w:rsid w:val="005F7275"/>
    <w:rsid w:val="005F7D57"/>
    <w:rsid w:val="00600051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49CB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68B"/>
    <w:rsid w:val="00642BEA"/>
    <w:rsid w:val="006452A9"/>
    <w:rsid w:val="0064566B"/>
    <w:rsid w:val="00645F13"/>
    <w:rsid w:val="006471F5"/>
    <w:rsid w:val="0065084C"/>
    <w:rsid w:val="00650EE7"/>
    <w:rsid w:val="0065147E"/>
    <w:rsid w:val="00651A10"/>
    <w:rsid w:val="00652D9A"/>
    <w:rsid w:val="00653818"/>
    <w:rsid w:val="006542FC"/>
    <w:rsid w:val="00655C44"/>
    <w:rsid w:val="006562B5"/>
    <w:rsid w:val="006564D3"/>
    <w:rsid w:val="00656CCF"/>
    <w:rsid w:val="00656FB7"/>
    <w:rsid w:val="006572D1"/>
    <w:rsid w:val="006572FF"/>
    <w:rsid w:val="006617A1"/>
    <w:rsid w:val="0066280F"/>
    <w:rsid w:val="00662B00"/>
    <w:rsid w:val="00662F35"/>
    <w:rsid w:val="0066388B"/>
    <w:rsid w:val="006639B2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27BC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45A1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54B9"/>
    <w:rsid w:val="006C6C26"/>
    <w:rsid w:val="006C7F4D"/>
    <w:rsid w:val="006D004A"/>
    <w:rsid w:val="006D0055"/>
    <w:rsid w:val="006D2C2D"/>
    <w:rsid w:val="006D3316"/>
    <w:rsid w:val="006D3BFD"/>
    <w:rsid w:val="006D3C6D"/>
    <w:rsid w:val="006D41D2"/>
    <w:rsid w:val="006D4E4D"/>
    <w:rsid w:val="006D546B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826"/>
    <w:rsid w:val="006E6D8D"/>
    <w:rsid w:val="006E7A35"/>
    <w:rsid w:val="006F00D0"/>
    <w:rsid w:val="006F09AC"/>
    <w:rsid w:val="006F09CB"/>
    <w:rsid w:val="006F1B45"/>
    <w:rsid w:val="006F2FC2"/>
    <w:rsid w:val="006F35F9"/>
    <w:rsid w:val="006F5694"/>
    <w:rsid w:val="006F5B91"/>
    <w:rsid w:val="006F5EFE"/>
    <w:rsid w:val="006F694E"/>
    <w:rsid w:val="006F6D2C"/>
    <w:rsid w:val="006F75C0"/>
    <w:rsid w:val="006F789C"/>
    <w:rsid w:val="00701402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B0B"/>
    <w:rsid w:val="00715CEF"/>
    <w:rsid w:val="007163EF"/>
    <w:rsid w:val="00716647"/>
    <w:rsid w:val="00717572"/>
    <w:rsid w:val="007202C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375FE"/>
    <w:rsid w:val="00737985"/>
    <w:rsid w:val="00740762"/>
    <w:rsid w:val="00742D61"/>
    <w:rsid w:val="00743800"/>
    <w:rsid w:val="00743BB6"/>
    <w:rsid w:val="00744DE2"/>
    <w:rsid w:val="00747208"/>
    <w:rsid w:val="00750CD5"/>
    <w:rsid w:val="00752D2D"/>
    <w:rsid w:val="007536D5"/>
    <w:rsid w:val="00755F13"/>
    <w:rsid w:val="0075602D"/>
    <w:rsid w:val="007561D1"/>
    <w:rsid w:val="007564D3"/>
    <w:rsid w:val="00756646"/>
    <w:rsid w:val="00757DC6"/>
    <w:rsid w:val="00760A51"/>
    <w:rsid w:val="00760ED8"/>
    <w:rsid w:val="007610B1"/>
    <w:rsid w:val="00761D07"/>
    <w:rsid w:val="00762F12"/>
    <w:rsid w:val="00763857"/>
    <w:rsid w:val="00763E00"/>
    <w:rsid w:val="0076473B"/>
    <w:rsid w:val="007648DA"/>
    <w:rsid w:val="00765DAF"/>
    <w:rsid w:val="0076719F"/>
    <w:rsid w:val="00767C7A"/>
    <w:rsid w:val="00770419"/>
    <w:rsid w:val="00772830"/>
    <w:rsid w:val="00774DCD"/>
    <w:rsid w:val="00774F87"/>
    <w:rsid w:val="00775468"/>
    <w:rsid w:val="0077547F"/>
    <w:rsid w:val="00775FA3"/>
    <w:rsid w:val="00776079"/>
    <w:rsid w:val="007777D9"/>
    <w:rsid w:val="007811B5"/>
    <w:rsid w:val="00782735"/>
    <w:rsid w:val="007837CC"/>
    <w:rsid w:val="00783FBA"/>
    <w:rsid w:val="007848A6"/>
    <w:rsid w:val="00785705"/>
    <w:rsid w:val="007857D4"/>
    <w:rsid w:val="00787320"/>
    <w:rsid w:val="00787AF7"/>
    <w:rsid w:val="0079096E"/>
    <w:rsid w:val="00790BAF"/>
    <w:rsid w:val="00790C69"/>
    <w:rsid w:val="007912E3"/>
    <w:rsid w:val="00792DFB"/>
    <w:rsid w:val="00797214"/>
    <w:rsid w:val="0079734E"/>
    <w:rsid w:val="007973C2"/>
    <w:rsid w:val="00797631"/>
    <w:rsid w:val="00797634"/>
    <w:rsid w:val="007A053E"/>
    <w:rsid w:val="007A0572"/>
    <w:rsid w:val="007A110E"/>
    <w:rsid w:val="007A125C"/>
    <w:rsid w:val="007A289F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2C43"/>
    <w:rsid w:val="007C3585"/>
    <w:rsid w:val="007C4AE8"/>
    <w:rsid w:val="007C5E7E"/>
    <w:rsid w:val="007C6485"/>
    <w:rsid w:val="007C6744"/>
    <w:rsid w:val="007C71FA"/>
    <w:rsid w:val="007D012B"/>
    <w:rsid w:val="007D0B5A"/>
    <w:rsid w:val="007D2B58"/>
    <w:rsid w:val="007D34D6"/>
    <w:rsid w:val="007D47C8"/>
    <w:rsid w:val="007D50C1"/>
    <w:rsid w:val="007D576B"/>
    <w:rsid w:val="007D5960"/>
    <w:rsid w:val="007E004A"/>
    <w:rsid w:val="007E213A"/>
    <w:rsid w:val="007E3A7B"/>
    <w:rsid w:val="007E41EA"/>
    <w:rsid w:val="007E454C"/>
    <w:rsid w:val="007E4B49"/>
    <w:rsid w:val="007E745A"/>
    <w:rsid w:val="007E7D31"/>
    <w:rsid w:val="007F03BC"/>
    <w:rsid w:val="007F0938"/>
    <w:rsid w:val="007F1818"/>
    <w:rsid w:val="007F1846"/>
    <w:rsid w:val="007F294A"/>
    <w:rsid w:val="007F2F21"/>
    <w:rsid w:val="007F3796"/>
    <w:rsid w:val="007F67E4"/>
    <w:rsid w:val="00800D7B"/>
    <w:rsid w:val="00800DF1"/>
    <w:rsid w:val="00801BAB"/>
    <w:rsid w:val="008020DB"/>
    <w:rsid w:val="00802B46"/>
    <w:rsid w:val="00802F5B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516E"/>
    <w:rsid w:val="00817D49"/>
    <w:rsid w:val="00817F2E"/>
    <w:rsid w:val="0082025B"/>
    <w:rsid w:val="00820B0E"/>
    <w:rsid w:val="008227F5"/>
    <w:rsid w:val="00822915"/>
    <w:rsid w:val="00822B27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769"/>
    <w:rsid w:val="00835AE9"/>
    <w:rsid w:val="00835E3E"/>
    <w:rsid w:val="008370E4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52FFD"/>
    <w:rsid w:val="008533E5"/>
    <w:rsid w:val="0085372C"/>
    <w:rsid w:val="0085591A"/>
    <w:rsid w:val="00856094"/>
    <w:rsid w:val="00857568"/>
    <w:rsid w:val="00857C88"/>
    <w:rsid w:val="00857E62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70B69"/>
    <w:rsid w:val="00871B0C"/>
    <w:rsid w:val="00871D68"/>
    <w:rsid w:val="00873081"/>
    <w:rsid w:val="00873343"/>
    <w:rsid w:val="008737ED"/>
    <w:rsid w:val="00874C00"/>
    <w:rsid w:val="00876CB4"/>
    <w:rsid w:val="0088022D"/>
    <w:rsid w:val="0088078C"/>
    <w:rsid w:val="00880B63"/>
    <w:rsid w:val="00881266"/>
    <w:rsid w:val="0088157C"/>
    <w:rsid w:val="008822E4"/>
    <w:rsid w:val="00882AC1"/>
    <w:rsid w:val="0088434B"/>
    <w:rsid w:val="00884781"/>
    <w:rsid w:val="0088586C"/>
    <w:rsid w:val="008876AD"/>
    <w:rsid w:val="00891BE5"/>
    <w:rsid w:val="0089380B"/>
    <w:rsid w:val="00893BD1"/>
    <w:rsid w:val="00893FD2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6614"/>
    <w:rsid w:val="008B719A"/>
    <w:rsid w:val="008C02E6"/>
    <w:rsid w:val="008C1807"/>
    <w:rsid w:val="008C248D"/>
    <w:rsid w:val="008C3606"/>
    <w:rsid w:val="008C4A35"/>
    <w:rsid w:val="008C4D03"/>
    <w:rsid w:val="008C5B60"/>
    <w:rsid w:val="008D157C"/>
    <w:rsid w:val="008D191F"/>
    <w:rsid w:val="008D1FBC"/>
    <w:rsid w:val="008D2936"/>
    <w:rsid w:val="008D4480"/>
    <w:rsid w:val="008D4636"/>
    <w:rsid w:val="008D5819"/>
    <w:rsid w:val="008D6B96"/>
    <w:rsid w:val="008D6DE2"/>
    <w:rsid w:val="008E0B11"/>
    <w:rsid w:val="008E107D"/>
    <w:rsid w:val="008E2BB6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171"/>
    <w:rsid w:val="00900895"/>
    <w:rsid w:val="00900F8E"/>
    <w:rsid w:val="00901595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01DE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045"/>
    <w:rsid w:val="00935357"/>
    <w:rsid w:val="009357E2"/>
    <w:rsid w:val="00936296"/>
    <w:rsid w:val="00936DBF"/>
    <w:rsid w:val="00937623"/>
    <w:rsid w:val="00937FDC"/>
    <w:rsid w:val="00940EE9"/>
    <w:rsid w:val="009411AB"/>
    <w:rsid w:val="0094423D"/>
    <w:rsid w:val="00945EA8"/>
    <w:rsid w:val="00946D99"/>
    <w:rsid w:val="00946E44"/>
    <w:rsid w:val="00946F6A"/>
    <w:rsid w:val="0095061D"/>
    <w:rsid w:val="00950758"/>
    <w:rsid w:val="00951C23"/>
    <w:rsid w:val="00952C42"/>
    <w:rsid w:val="00953DC6"/>
    <w:rsid w:val="00955277"/>
    <w:rsid w:val="00955CCD"/>
    <w:rsid w:val="0095677E"/>
    <w:rsid w:val="009568C7"/>
    <w:rsid w:val="00957A58"/>
    <w:rsid w:val="00962554"/>
    <w:rsid w:val="009626F6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2090"/>
    <w:rsid w:val="00972518"/>
    <w:rsid w:val="00972AAB"/>
    <w:rsid w:val="00973244"/>
    <w:rsid w:val="0097496E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2DEF"/>
    <w:rsid w:val="0099344D"/>
    <w:rsid w:val="00993B81"/>
    <w:rsid w:val="00994319"/>
    <w:rsid w:val="0099634C"/>
    <w:rsid w:val="009A07B3"/>
    <w:rsid w:val="009A22D7"/>
    <w:rsid w:val="009A414A"/>
    <w:rsid w:val="009A48DB"/>
    <w:rsid w:val="009B0738"/>
    <w:rsid w:val="009B0BFF"/>
    <w:rsid w:val="009B104C"/>
    <w:rsid w:val="009B2648"/>
    <w:rsid w:val="009B2D78"/>
    <w:rsid w:val="009B413E"/>
    <w:rsid w:val="009B44AE"/>
    <w:rsid w:val="009B44E5"/>
    <w:rsid w:val="009B4B7F"/>
    <w:rsid w:val="009B59CD"/>
    <w:rsid w:val="009B723C"/>
    <w:rsid w:val="009B7BC5"/>
    <w:rsid w:val="009C2087"/>
    <w:rsid w:val="009C2D91"/>
    <w:rsid w:val="009C3B6E"/>
    <w:rsid w:val="009C496F"/>
    <w:rsid w:val="009C4C56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D7E09"/>
    <w:rsid w:val="009E007B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AAA"/>
    <w:rsid w:val="009F4B5F"/>
    <w:rsid w:val="009F51D2"/>
    <w:rsid w:val="009F52F0"/>
    <w:rsid w:val="009F5AFF"/>
    <w:rsid w:val="009F699B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63B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176C4"/>
    <w:rsid w:val="00A208B9"/>
    <w:rsid w:val="00A20CEB"/>
    <w:rsid w:val="00A2268E"/>
    <w:rsid w:val="00A23802"/>
    <w:rsid w:val="00A243C2"/>
    <w:rsid w:val="00A2441C"/>
    <w:rsid w:val="00A25964"/>
    <w:rsid w:val="00A26293"/>
    <w:rsid w:val="00A27AE3"/>
    <w:rsid w:val="00A27CFE"/>
    <w:rsid w:val="00A310E2"/>
    <w:rsid w:val="00A32B79"/>
    <w:rsid w:val="00A32C6A"/>
    <w:rsid w:val="00A33527"/>
    <w:rsid w:val="00A348E3"/>
    <w:rsid w:val="00A37765"/>
    <w:rsid w:val="00A37AB3"/>
    <w:rsid w:val="00A37E67"/>
    <w:rsid w:val="00A4065C"/>
    <w:rsid w:val="00A40C43"/>
    <w:rsid w:val="00A40EC6"/>
    <w:rsid w:val="00A41511"/>
    <w:rsid w:val="00A41AB2"/>
    <w:rsid w:val="00A431BA"/>
    <w:rsid w:val="00A43503"/>
    <w:rsid w:val="00A44566"/>
    <w:rsid w:val="00A448B0"/>
    <w:rsid w:val="00A44A71"/>
    <w:rsid w:val="00A46108"/>
    <w:rsid w:val="00A47482"/>
    <w:rsid w:val="00A47EE5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5A5E"/>
    <w:rsid w:val="00A56680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4BD9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CBC"/>
    <w:rsid w:val="00AA4D9F"/>
    <w:rsid w:val="00AA5948"/>
    <w:rsid w:val="00AA7FE3"/>
    <w:rsid w:val="00AB1115"/>
    <w:rsid w:val="00AB22FB"/>
    <w:rsid w:val="00AB25A1"/>
    <w:rsid w:val="00AB2D6B"/>
    <w:rsid w:val="00AB350E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55E7"/>
    <w:rsid w:val="00AC6A05"/>
    <w:rsid w:val="00AC72B0"/>
    <w:rsid w:val="00AD0ACE"/>
    <w:rsid w:val="00AD36B4"/>
    <w:rsid w:val="00AD383E"/>
    <w:rsid w:val="00AD4121"/>
    <w:rsid w:val="00AD46BC"/>
    <w:rsid w:val="00AD4DBE"/>
    <w:rsid w:val="00AD669B"/>
    <w:rsid w:val="00AD70EE"/>
    <w:rsid w:val="00AD7E44"/>
    <w:rsid w:val="00AD7ECC"/>
    <w:rsid w:val="00AE07E0"/>
    <w:rsid w:val="00AE0A8A"/>
    <w:rsid w:val="00AE0CDA"/>
    <w:rsid w:val="00AE1A55"/>
    <w:rsid w:val="00AE21D2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AF6B1A"/>
    <w:rsid w:val="00B000E0"/>
    <w:rsid w:val="00B00326"/>
    <w:rsid w:val="00B00A62"/>
    <w:rsid w:val="00B00FBF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24B8"/>
    <w:rsid w:val="00B13142"/>
    <w:rsid w:val="00B136A4"/>
    <w:rsid w:val="00B14055"/>
    <w:rsid w:val="00B15EFD"/>
    <w:rsid w:val="00B166EE"/>
    <w:rsid w:val="00B1750F"/>
    <w:rsid w:val="00B17849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4BF6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3AD9"/>
    <w:rsid w:val="00B35742"/>
    <w:rsid w:val="00B36D74"/>
    <w:rsid w:val="00B3703F"/>
    <w:rsid w:val="00B40B9F"/>
    <w:rsid w:val="00B415AA"/>
    <w:rsid w:val="00B41606"/>
    <w:rsid w:val="00B426CD"/>
    <w:rsid w:val="00B437B8"/>
    <w:rsid w:val="00B456B2"/>
    <w:rsid w:val="00B45EC2"/>
    <w:rsid w:val="00B46682"/>
    <w:rsid w:val="00B468A5"/>
    <w:rsid w:val="00B51348"/>
    <w:rsid w:val="00B51A49"/>
    <w:rsid w:val="00B5254C"/>
    <w:rsid w:val="00B5287C"/>
    <w:rsid w:val="00B528C6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5A37"/>
    <w:rsid w:val="00B66217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879A7"/>
    <w:rsid w:val="00B92CF0"/>
    <w:rsid w:val="00B93E6A"/>
    <w:rsid w:val="00B94011"/>
    <w:rsid w:val="00B9411E"/>
    <w:rsid w:val="00B954D3"/>
    <w:rsid w:val="00B955B8"/>
    <w:rsid w:val="00B9599C"/>
    <w:rsid w:val="00B95E02"/>
    <w:rsid w:val="00B97F28"/>
    <w:rsid w:val="00BA0C25"/>
    <w:rsid w:val="00BA112D"/>
    <w:rsid w:val="00BA1DE1"/>
    <w:rsid w:val="00BA28F9"/>
    <w:rsid w:val="00BA2EFA"/>
    <w:rsid w:val="00BA40F1"/>
    <w:rsid w:val="00BA483C"/>
    <w:rsid w:val="00BA5688"/>
    <w:rsid w:val="00BA6555"/>
    <w:rsid w:val="00BA6945"/>
    <w:rsid w:val="00BA6B3E"/>
    <w:rsid w:val="00BB0E64"/>
    <w:rsid w:val="00BB107A"/>
    <w:rsid w:val="00BB2506"/>
    <w:rsid w:val="00BB27EA"/>
    <w:rsid w:val="00BB311B"/>
    <w:rsid w:val="00BB3274"/>
    <w:rsid w:val="00BB4699"/>
    <w:rsid w:val="00BB4B24"/>
    <w:rsid w:val="00BC0305"/>
    <w:rsid w:val="00BC12DB"/>
    <w:rsid w:val="00BC1476"/>
    <w:rsid w:val="00BC1A52"/>
    <w:rsid w:val="00BC2FBC"/>
    <w:rsid w:val="00BC51EE"/>
    <w:rsid w:val="00BC622F"/>
    <w:rsid w:val="00BC63CE"/>
    <w:rsid w:val="00BC7236"/>
    <w:rsid w:val="00BC73C4"/>
    <w:rsid w:val="00BC7D2F"/>
    <w:rsid w:val="00BD0951"/>
    <w:rsid w:val="00BD133A"/>
    <w:rsid w:val="00BD4356"/>
    <w:rsid w:val="00BD550D"/>
    <w:rsid w:val="00BD6E8C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064"/>
    <w:rsid w:val="00C03C8D"/>
    <w:rsid w:val="00C05216"/>
    <w:rsid w:val="00C05E5A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6FBB"/>
    <w:rsid w:val="00C17408"/>
    <w:rsid w:val="00C22266"/>
    <w:rsid w:val="00C22827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720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5F21"/>
    <w:rsid w:val="00C76233"/>
    <w:rsid w:val="00C763CF"/>
    <w:rsid w:val="00C77648"/>
    <w:rsid w:val="00C814D5"/>
    <w:rsid w:val="00C81656"/>
    <w:rsid w:val="00C82437"/>
    <w:rsid w:val="00C833A7"/>
    <w:rsid w:val="00C84FDB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A7BFC"/>
    <w:rsid w:val="00CB116B"/>
    <w:rsid w:val="00CB1FFC"/>
    <w:rsid w:val="00CB2232"/>
    <w:rsid w:val="00CB369D"/>
    <w:rsid w:val="00CB419D"/>
    <w:rsid w:val="00CB4350"/>
    <w:rsid w:val="00CB4E74"/>
    <w:rsid w:val="00CB5371"/>
    <w:rsid w:val="00CB71B1"/>
    <w:rsid w:val="00CB7444"/>
    <w:rsid w:val="00CB7DF8"/>
    <w:rsid w:val="00CC0462"/>
    <w:rsid w:val="00CC1F38"/>
    <w:rsid w:val="00CC1F68"/>
    <w:rsid w:val="00CC25D7"/>
    <w:rsid w:val="00CC2E39"/>
    <w:rsid w:val="00CC35D0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4E46"/>
    <w:rsid w:val="00CD52B5"/>
    <w:rsid w:val="00CD59F6"/>
    <w:rsid w:val="00CD629C"/>
    <w:rsid w:val="00CD69A2"/>
    <w:rsid w:val="00CD7106"/>
    <w:rsid w:val="00CD7F7B"/>
    <w:rsid w:val="00CE0C72"/>
    <w:rsid w:val="00CE10D4"/>
    <w:rsid w:val="00CE237B"/>
    <w:rsid w:val="00CE27AB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58A2"/>
    <w:rsid w:val="00CF7D33"/>
    <w:rsid w:val="00CF7EA3"/>
    <w:rsid w:val="00D025CA"/>
    <w:rsid w:val="00D0294D"/>
    <w:rsid w:val="00D03246"/>
    <w:rsid w:val="00D033FF"/>
    <w:rsid w:val="00D03ADB"/>
    <w:rsid w:val="00D05D7D"/>
    <w:rsid w:val="00D060F5"/>
    <w:rsid w:val="00D06DCE"/>
    <w:rsid w:val="00D07082"/>
    <w:rsid w:val="00D073E2"/>
    <w:rsid w:val="00D07D10"/>
    <w:rsid w:val="00D07F7E"/>
    <w:rsid w:val="00D1058A"/>
    <w:rsid w:val="00D10B07"/>
    <w:rsid w:val="00D10C71"/>
    <w:rsid w:val="00D11AC4"/>
    <w:rsid w:val="00D136E8"/>
    <w:rsid w:val="00D1447B"/>
    <w:rsid w:val="00D14863"/>
    <w:rsid w:val="00D14A09"/>
    <w:rsid w:val="00D150AD"/>
    <w:rsid w:val="00D215C9"/>
    <w:rsid w:val="00D2396C"/>
    <w:rsid w:val="00D24023"/>
    <w:rsid w:val="00D251F2"/>
    <w:rsid w:val="00D25BCD"/>
    <w:rsid w:val="00D25DFB"/>
    <w:rsid w:val="00D26641"/>
    <w:rsid w:val="00D27751"/>
    <w:rsid w:val="00D27D76"/>
    <w:rsid w:val="00D27E17"/>
    <w:rsid w:val="00D27FA1"/>
    <w:rsid w:val="00D30253"/>
    <w:rsid w:val="00D30CF7"/>
    <w:rsid w:val="00D31928"/>
    <w:rsid w:val="00D31C19"/>
    <w:rsid w:val="00D325F8"/>
    <w:rsid w:val="00D3299F"/>
    <w:rsid w:val="00D33AD8"/>
    <w:rsid w:val="00D341A1"/>
    <w:rsid w:val="00D40236"/>
    <w:rsid w:val="00D4023C"/>
    <w:rsid w:val="00D403B2"/>
    <w:rsid w:val="00D40B31"/>
    <w:rsid w:val="00D41DBF"/>
    <w:rsid w:val="00D42091"/>
    <w:rsid w:val="00D42538"/>
    <w:rsid w:val="00D43017"/>
    <w:rsid w:val="00D43039"/>
    <w:rsid w:val="00D43CF8"/>
    <w:rsid w:val="00D45175"/>
    <w:rsid w:val="00D45879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23E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5D6"/>
    <w:rsid w:val="00D718B2"/>
    <w:rsid w:val="00D71F99"/>
    <w:rsid w:val="00D72365"/>
    <w:rsid w:val="00D73248"/>
    <w:rsid w:val="00D73670"/>
    <w:rsid w:val="00D73EC3"/>
    <w:rsid w:val="00D7408E"/>
    <w:rsid w:val="00D74C7A"/>
    <w:rsid w:val="00D76047"/>
    <w:rsid w:val="00D77343"/>
    <w:rsid w:val="00D8022F"/>
    <w:rsid w:val="00D80951"/>
    <w:rsid w:val="00D80F6A"/>
    <w:rsid w:val="00D81184"/>
    <w:rsid w:val="00D8185F"/>
    <w:rsid w:val="00D81984"/>
    <w:rsid w:val="00D81C41"/>
    <w:rsid w:val="00D82B38"/>
    <w:rsid w:val="00D83E45"/>
    <w:rsid w:val="00D844E7"/>
    <w:rsid w:val="00D85465"/>
    <w:rsid w:val="00D86EC2"/>
    <w:rsid w:val="00D87CE6"/>
    <w:rsid w:val="00D90E54"/>
    <w:rsid w:val="00D91211"/>
    <w:rsid w:val="00D92E0D"/>
    <w:rsid w:val="00D93AD5"/>
    <w:rsid w:val="00D93E2E"/>
    <w:rsid w:val="00D95F50"/>
    <w:rsid w:val="00D95FDF"/>
    <w:rsid w:val="00D9618F"/>
    <w:rsid w:val="00D973B6"/>
    <w:rsid w:val="00D978F8"/>
    <w:rsid w:val="00D97B4D"/>
    <w:rsid w:val="00D97C2A"/>
    <w:rsid w:val="00DA11AD"/>
    <w:rsid w:val="00DA2BE5"/>
    <w:rsid w:val="00DA31AB"/>
    <w:rsid w:val="00DA4762"/>
    <w:rsid w:val="00DA48AE"/>
    <w:rsid w:val="00DA4AB8"/>
    <w:rsid w:val="00DA4B3E"/>
    <w:rsid w:val="00DA54A6"/>
    <w:rsid w:val="00DA688C"/>
    <w:rsid w:val="00DA71C9"/>
    <w:rsid w:val="00DA794E"/>
    <w:rsid w:val="00DB03EB"/>
    <w:rsid w:val="00DB0B9D"/>
    <w:rsid w:val="00DB0DC4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C099E"/>
    <w:rsid w:val="00DC0C2B"/>
    <w:rsid w:val="00DC1E0A"/>
    <w:rsid w:val="00DC2203"/>
    <w:rsid w:val="00DC24B8"/>
    <w:rsid w:val="00DC27DE"/>
    <w:rsid w:val="00DC355A"/>
    <w:rsid w:val="00DC4890"/>
    <w:rsid w:val="00DC5886"/>
    <w:rsid w:val="00DC5E76"/>
    <w:rsid w:val="00DC6113"/>
    <w:rsid w:val="00DC65A4"/>
    <w:rsid w:val="00DC7E73"/>
    <w:rsid w:val="00DD0296"/>
    <w:rsid w:val="00DD065E"/>
    <w:rsid w:val="00DD1420"/>
    <w:rsid w:val="00DD2AAD"/>
    <w:rsid w:val="00DD3063"/>
    <w:rsid w:val="00DD6601"/>
    <w:rsid w:val="00DE020C"/>
    <w:rsid w:val="00DE0810"/>
    <w:rsid w:val="00DE0E9D"/>
    <w:rsid w:val="00DE1401"/>
    <w:rsid w:val="00DE17F2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52FE"/>
    <w:rsid w:val="00DF7AC9"/>
    <w:rsid w:val="00DF7C3E"/>
    <w:rsid w:val="00DF7E9A"/>
    <w:rsid w:val="00E004B7"/>
    <w:rsid w:val="00E007FA"/>
    <w:rsid w:val="00E01F90"/>
    <w:rsid w:val="00E0247F"/>
    <w:rsid w:val="00E025A3"/>
    <w:rsid w:val="00E02A83"/>
    <w:rsid w:val="00E04E83"/>
    <w:rsid w:val="00E060B0"/>
    <w:rsid w:val="00E0612D"/>
    <w:rsid w:val="00E06D46"/>
    <w:rsid w:val="00E07DAA"/>
    <w:rsid w:val="00E07E19"/>
    <w:rsid w:val="00E10EB5"/>
    <w:rsid w:val="00E11A10"/>
    <w:rsid w:val="00E11FA0"/>
    <w:rsid w:val="00E1246F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5A9"/>
    <w:rsid w:val="00E24924"/>
    <w:rsid w:val="00E24EFA"/>
    <w:rsid w:val="00E25442"/>
    <w:rsid w:val="00E25853"/>
    <w:rsid w:val="00E26571"/>
    <w:rsid w:val="00E30649"/>
    <w:rsid w:val="00E31198"/>
    <w:rsid w:val="00E31C88"/>
    <w:rsid w:val="00E3378D"/>
    <w:rsid w:val="00E35D9A"/>
    <w:rsid w:val="00E36494"/>
    <w:rsid w:val="00E364F3"/>
    <w:rsid w:val="00E371BC"/>
    <w:rsid w:val="00E37311"/>
    <w:rsid w:val="00E37D58"/>
    <w:rsid w:val="00E40346"/>
    <w:rsid w:val="00E41089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2179"/>
    <w:rsid w:val="00E52A3E"/>
    <w:rsid w:val="00E53BC8"/>
    <w:rsid w:val="00E54266"/>
    <w:rsid w:val="00E550D3"/>
    <w:rsid w:val="00E5618F"/>
    <w:rsid w:val="00E62E1E"/>
    <w:rsid w:val="00E63316"/>
    <w:rsid w:val="00E635F2"/>
    <w:rsid w:val="00E63B30"/>
    <w:rsid w:val="00E645E9"/>
    <w:rsid w:val="00E64AC2"/>
    <w:rsid w:val="00E64C2B"/>
    <w:rsid w:val="00E66344"/>
    <w:rsid w:val="00E67287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8BC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200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797"/>
    <w:rsid w:val="00EC5C85"/>
    <w:rsid w:val="00EC604B"/>
    <w:rsid w:val="00EC6C38"/>
    <w:rsid w:val="00EC73E5"/>
    <w:rsid w:val="00ED02F3"/>
    <w:rsid w:val="00ED0722"/>
    <w:rsid w:val="00ED0A6C"/>
    <w:rsid w:val="00ED0BA4"/>
    <w:rsid w:val="00ED11F5"/>
    <w:rsid w:val="00ED561C"/>
    <w:rsid w:val="00ED5D8E"/>
    <w:rsid w:val="00ED6224"/>
    <w:rsid w:val="00EE0050"/>
    <w:rsid w:val="00EE0109"/>
    <w:rsid w:val="00EE0747"/>
    <w:rsid w:val="00EE19C3"/>
    <w:rsid w:val="00EE1BA9"/>
    <w:rsid w:val="00EE44A6"/>
    <w:rsid w:val="00EE4AB5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5924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2843"/>
    <w:rsid w:val="00F05D49"/>
    <w:rsid w:val="00F066F1"/>
    <w:rsid w:val="00F0697A"/>
    <w:rsid w:val="00F077EF"/>
    <w:rsid w:val="00F0793B"/>
    <w:rsid w:val="00F07EE1"/>
    <w:rsid w:val="00F11D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B35"/>
    <w:rsid w:val="00F41EC0"/>
    <w:rsid w:val="00F41F71"/>
    <w:rsid w:val="00F43951"/>
    <w:rsid w:val="00F465D2"/>
    <w:rsid w:val="00F46D79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380"/>
    <w:rsid w:val="00F5444E"/>
    <w:rsid w:val="00F56B05"/>
    <w:rsid w:val="00F56C93"/>
    <w:rsid w:val="00F574FA"/>
    <w:rsid w:val="00F61621"/>
    <w:rsid w:val="00F618B2"/>
    <w:rsid w:val="00F631BA"/>
    <w:rsid w:val="00F64585"/>
    <w:rsid w:val="00F670E4"/>
    <w:rsid w:val="00F67822"/>
    <w:rsid w:val="00F70485"/>
    <w:rsid w:val="00F71033"/>
    <w:rsid w:val="00F72470"/>
    <w:rsid w:val="00F72537"/>
    <w:rsid w:val="00F72AD6"/>
    <w:rsid w:val="00F73AA7"/>
    <w:rsid w:val="00F73B4C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5040"/>
    <w:rsid w:val="00F964DC"/>
    <w:rsid w:val="00F973A9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37F6"/>
    <w:rsid w:val="00FB57A1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D7DE4"/>
    <w:rsid w:val="00FE33CD"/>
    <w:rsid w:val="00FE3E18"/>
    <w:rsid w:val="00FE53D6"/>
    <w:rsid w:val="00FE5707"/>
    <w:rsid w:val="00FE5EE0"/>
    <w:rsid w:val="00FE67C4"/>
    <w:rsid w:val="00FE6D6E"/>
    <w:rsid w:val="00FE7068"/>
    <w:rsid w:val="00FF0D33"/>
    <w:rsid w:val="00FF1B5E"/>
    <w:rsid w:val="00FF26AA"/>
    <w:rsid w:val="00FF3719"/>
    <w:rsid w:val="00FF3BE6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DC61A6-2DFB-4C69-A81A-ECEF7501BC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27770</TotalTime>
  <Pages>1</Pages>
  <Words>284</Words>
  <Characters>1625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1633</cp:revision>
  <cp:lastPrinted>1998-02-03T19:29:00Z</cp:lastPrinted>
  <dcterms:created xsi:type="dcterms:W3CDTF">2016-03-08T21:48:00Z</dcterms:created>
  <dcterms:modified xsi:type="dcterms:W3CDTF">2024-02-01T16:44:00Z</dcterms:modified>
</cp:coreProperties>
</file>