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A130A" w:rsidRPr="006A130A">
        <w:rPr>
          <w:sz w:val="22"/>
        </w:rPr>
        <w:t>Maysa Angelica de Paula da Fonseca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A130A">
        <w:rPr>
          <w:sz w:val="22"/>
        </w:rPr>
        <w:t>30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A130A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976EF1">
        <w:rPr>
          <w:sz w:val="22"/>
        </w:rPr>
        <w:t>3</w:t>
      </w:r>
      <w:r w:rsidR="00C76D47">
        <w:rPr>
          <w:sz w:val="22"/>
        </w:rPr>
        <w:t>1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A130A">
        <w:rPr>
          <w:sz w:val="22"/>
        </w:rPr>
        <w:t>Fluoxetina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A130A">
        <w:t>9.2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A130A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76D47">
        <w:rPr>
          <w:noProof/>
          <w:sz w:val="24"/>
        </w:rPr>
        <w:t>31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B95" w:rsidRDefault="00D32B95">
      <w:r>
        <w:separator/>
      </w:r>
    </w:p>
  </w:endnote>
  <w:endnote w:type="continuationSeparator" w:id="0">
    <w:p w:rsidR="00D32B95" w:rsidRDefault="00D32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32B9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B95" w:rsidRDefault="00D32B95">
      <w:r>
        <w:separator/>
      </w:r>
    </w:p>
  </w:footnote>
  <w:footnote w:type="continuationSeparator" w:id="0">
    <w:p w:rsidR="00D32B95" w:rsidRDefault="00D32B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57757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4956</cp:revision>
  <cp:lastPrinted>2023-04-18T21:04:00Z</cp:lastPrinted>
  <dcterms:created xsi:type="dcterms:W3CDTF">2016-03-08T22:06:00Z</dcterms:created>
  <dcterms:modified xsi:type="dcterms:W3CDTF">2024-01-31T17:36:00Z</dcterms:modified>
</cp:coreProperties>
</file>