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A523B" w:rsidRPr="003A523B">
        <w:rPr>
          <w:sz w:val="22"/>
        </w:rPr>
        <w:t>Alfeu Garbin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A523B">
        <w:rPr>
          <w:sz w:val="22"/>
        </w:rPr>
        <w:t>64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A523B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</w:t>
      </w:r>
      <w:r w:rsidR="003A523B">
        <w:rPr>
          <w:sz w:val="22"/>
        </w:rPr>
        <w:t>9</w:t>
      </w:r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7097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A523B">
        <w:t>12.0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3A523B">
        <w:t>26.3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523B">
        <w:rPr>
          <w:noProof/>
          <w:sz w:val="24"/>
        </w:rPr>
        <w:t>29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2E" w:rsidRDefault="00A53D2E">
      <w:r>
        <w:separator/>
      </w:r>
    </w:p>
  </w:endnote>
  <w:endnote w:type="continuationSeparator" w:id="0">
    <w:p w:rsidR="00A53D2E" w:rsidRDefault="00A53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53D2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2E" w:rsidRDefault="00A53D2E">
      <w:r>
        <w:separator/>
      </w:r>
    </w:p>
  </w:footnote>
  <w:footnote w:type="continuationSeparator" w:id="0">
    <w:p w:rsidR="00A53D2E" w:rsidRDefault="00A53D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57754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4953</cp:revision>
  <cp:lastPrinted>2023-04-18T21:04:00Z</cp:lastPrinted>
  <dcterms:created xsi:type="dcterms:W3CDTF">2016-03-08T22:06:00Z</dcterms:created>
  <dcterms:modified xsi:type="dcterms:W3CDTF">2024-01-29T20:24:00Z</dcterms:modified>
</cp:coreProperties>
</file>