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7097E" w:rsidRPr="00F7097E">
        <w:rPr>
          <w:sz w:val="22"/>
        </w:rPr>
        <w:t>Francisca Maria Vieira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7097E">
        <w:rPr>
          <w:sz w:val="22"/>
        </w:rPr>
        <w:t>71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7097E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70415C">
        <w:rPr>
          <w:sz w:val="22"/>
        </w:rPr>
        <w:t>2</w:t>
      </w:r>
      <w:r w:rsidR="00F7097E">
        <w:rPr>
          <w:sz w:val="22"/>
        </w:rPr>
        <w:t>4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7097E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878D9">
        <w:t>8.</w:t>
      </w:r>
      <w:r w:rsidR="00E62796">
        <w:t>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878D9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7097E">
        <w:rPr>
          <w:noProof/>
          <w:sz w:val="24"/>
        </w:rPr>
        <w:t>24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9A1" w:rsidRDefault="007229A1">
      <w:r>
        <w:separator/>
      </w:r>
    </w:p>
  </w:endnote>
  <w:endnote w:type="continuationSeparator" w:id="0">
    <w:p w:rsidR="007229A1" w:rsidRDefault="00722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29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9A1" w:rsidRDefault="007229A1">
      <w:r>
        <w:separator/>
      </w:r>
    </w:p>
  </w:footnote>
  <w:footnote w:type="continuationSeparator" w:id="0">
    <w:p w:rsidR="007229A1" w:rsidRDefault="007229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57753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4952</cp:revision>
  <cp:lastPrinted>2023-04-18T21:04:00Z</cp:lastPrinted>
  <dcterms:created xsi:type="dcterms:W3CDTF">2016-03-08T22:06:00Z</dcterms:created>
  <dcterms:modified xsi:type="dcterms:W3CDTF">2024-01-24T19:54:00Z</dcterms:modified>
</cp:coreProperties>
</file>