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878D9" w:rsidRPr="007878D9">
        <w:rPr>
          <w:sz w:val="22"/>
        </w:rPr>
        <w:t>Firmino Alves Pimenta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878D9">
        <w:rPr>
          <w:sz w:val="22"/>
        </w:rPr>
        <w:t>75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A38FD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70415C">
        <w:rPr>
          <w:sz w:val="22"/>
        </w:rPr>
        <w:t>2</w:t>
      </w:r>
      <w:r w:rsidR="00D373DB">
        <w:rPr>
          <w:sz w:val="22"/>
        </w:rPr>
        <w:t>3</w:t>
      </w:r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A38F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878D9">
        <w:t>8.</w:t>
      </w:r>
      <w:r w:rsidR="00E62796">
        <w:t>6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878D9">
        <w:t>39.2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373DB">
        <w:rPr>
          <w:noProof/>
          <w:sz w:val="24"/>
        </w:rPr>
        <w:t>23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AA6" w:rsidRDefault="00A25AA6">
      <w:r>
        <w:separator/>
      </w:r>
    </w:p>
  </w:endnote>
  <w:endnote w:type="continuationSeparator" w:id="0">
    <w:p w:rsidR="00A25AA6" w:rsidRDefault="00A25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25AA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AA6" w:rsidRDefault="00A25AA6">
      <w:r>
        <w:separator/>
      </w:r>
    </w:p>
  </w:footnote>
  <w:footnote w:type="continuationSeparator" w:id="0">
    <w:p w:rsidR="00A25AA6" w:rsidRDefault="00A25A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AA6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57752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4950</cp:revision>
  <cp:lastPrinted>2023-04-18T21:04:00Z</cp:lastPrinted>
  <dcterms:created xsi:type="dcterms:W3CDTF">2016-03-08T22:06:00Z</dcterms:created>
  <dcterms:modified xsi:type="dcterms:W3CDTF">2024-01-23T19:48:00Z</dcterms:modified>
</cp:coreProperties>
</file>