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C241D" w:rsidRPr="00FC241D">
        <w:rPr>
          <w:sz w:val="22"/>
        </w:rPr>
        <w:t>Marta Lazaro Ciccarelli Palmeira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C241D">
        <w:rPr>
          <w:sz w:val="22"/>
        </w:rPr>
        <w:t>39</w:t>
      </w:r>
      <w:bookmarkStart w:id="0" w:name="_GoBack"/>
      <w:bookmarkEnd w:id="0"/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38F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70415C">
        <w:rPr>
          <w:sz w:val="22"/>
        </w:rPr>
        <w:t>22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A38F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7790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97790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0415C">
        <w:rPr>
          <w:noProof/>
          <w:sz w:val="24"/>
        </w:rPr>
        <w:t>22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1B7" w:rsidRDefault="005D11B7">
      <w:r>
        <w:separator/>
      </w:r>
    </w:p>
  </w:endnote>
  <w:endnote w:type="continuationSeparator" w:id="0">
    <w:p w:rsidR="005D11B7" w:rsidRDefault="005D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11B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1B7" w:rsidRDefault="005D11B7">
      <w:r>
        <w:separator/>
      </w:r>
    </w:p>
  </w:footnote>
  <w:footnote w:type="continuationSeparator" w:id="0">
    <w:p w:rsidR="005D11B7" w:rsidRDefault="005D11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57751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4948</cp:revision>
  <cp:lastPrinted>2023-04-18T21:04:00Z</cp:lastPrinted>
  <dcterms:created xsi:type="dcterms:W3CDTF">2016-03-08T22:06:00Z</dcterms:created>
  <dcterms:modified xsi:type="dcterms:W3CDTF">2024-01-22T16:45:00Z</dcterms:modified>
</cp:coreProperties>
</file>