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11AAE" w:rsidRPr="00C11AAE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>PACIENTE: Uriel Fernandes Pereira</w:t>
      </w:r>
    </w:p>
    <w:p w:rsidR="00C11AAE" w:rsidRPr="00C11AAE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 xml:space="preserve">IDADE: 26 anos SEXO: M                    </w:t>
      </w:r>
    </w:p>
    <w:p w:rsidR="004930C6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>DATA DO EXAME: 18 jan.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209" w:rsidRDefault="00BE7209">
      <w:r>
        <w:separator/>
      </w:r>
    </w:p>
  </w:endnote>
  <w:endnote w:type="continuationSeparator" w:id="0">
    <w:p w:rsidR="00BE7209" w:rsidRDefault="00BE7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E720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209" w:rsidRDefault="00BE7209">
      <w:r>
        <w:separator/>
      </w:r>
    </w:p>
  </w:footnote>
  <w:footnote w:type="continuationSeparator" w:id="0">
    <w:p w:rsidR="00BE7209" w:rsidRDefault="00BE72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5435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2334</cp:revision>
  <cp:lastPrinted>2023-04-18T21:05:00Z</cp:lastPrinted>
  <dcterms:created xsi:type="dcterms:W3CDTF">2016-03-08T23:18:00Z</dcterms:created>
  <dcterms:modified xsi:type="dcterms:W3CDTF">2024-01-18T20:17:00Z</dcterms:modified>
</cp:coreProperties>
</file>