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241D6" w:rsidRPr="004241D6">
        <w:rPr>
          <w:sz w:val="22"/>
        </w:rPr>
        <w:t>Uriel Fernandes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241D6">
        <w:rPr>
          <w:sz w:val="22"/>
        </w:rPr>
        <w:t>26</w:t>
      </w:r>
      <w:bookmarkStart w:id="0" w:name="_GoBack"/>
      <w:bookmarkEnd w:id="0"/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9779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F97790">
        <w:rPr>
          <w:sz w:val="22"/>
        </w:rPr>
        <w:t>18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0286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7790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97790">
        <w:t>28.3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97790">
        <w:rPr>
          <w:noProof/>
          <w:sz w:val="24"/>
        </w:rPr>
        <w:t>18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6A0" w:rsidRDefault="005A36A0">
      <w:r>
        <w:separator/>
      </w:r>
    </w:p>
  </w:endnote>
  <w:endnote w:type="continuationSeparator" w:id="0">
    <w:p w:rsidR="005A36A0" w:rsidRDefault="005A3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A36A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6A0" w:rsidRDefault="005A36A0">
      <w:r>
        <w:separator/>
      </w:r>
    </w:p>
  </w:footnote>
  <w:footnote w:type="continuationSeparator" w:id="0">
    <w:p w:rsidR="005A36A0" w:rsidRDefault="005A3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57748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4943</cp:revision>
  <cp:lastPrinted>2023-04-18T21:04:00Z</cp:lastPrinted>
  <dcterms:created xsi:type="dcterms:W3CDTF">2016-03-08T22:06:00Z</dcterms:created>
  <dcterms:modified xsi:type="dcterms:W3CDTF">2024-01-18T20:16:00Z</dcterms:modified>
</cp:coreProperties>
</file>