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97790" w:rsidRPr="00F97790">
        <w:rPr>
          <w:sz w:val="22"/>
        </w:rPr>
        <w:t>Alba Valeria Fontes Leite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97790">
        <w:rPr>
          <w:sz w:val="22"/>
        </w:rPr>
        <w:t>50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9779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F97790">
        <w:rPr>
          <w:sz w:val="22"/>
        </w:rPr>
        <w:t>18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0286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7790">
        <w:t>10.7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97790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97790">
        <w:rPr>
          <w:noProof/>
          <w:sz w:val="24"/>
        </w:rPr>
        <w:t>18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26B" w:rsidRDefault="0085726B">
      <w:r>
        <w:separator/>
      </w:r>
    </w:p>
  </w:endnote>
  <w:endnote w:type="continuationSeparator" w:id="0">
    <w:p w:rsidR="0085726B" w:rsidRDefault="00857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5726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26B" w:rsidRDefault="0085726B">
      <w:r>
        <w:separator/>
      </w:r>
    </w:p>
  </w:footnote>
  <w:footnote w:type="continuationSeparator" w:id="0">
    <w:p w:rsidR="0085726B" w:rsidRDefault="008572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26B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57564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4942</cp:revision>
  <cp:lastPrinted>2023-04-18T21:04:00Z</cp:lastPrinted>
  <dcterms:created xsi:type="dcterms:W3CDTF">2016-03-08T22:06:00Z</dcterms:created>
  <dcterms:modified xsi:type="dcterms:W3CDTF">2024-01-18T15:55:00Z</dcterms:modified>
</cp:coreProperties>
</file>