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02867" w:rsidRPr="00D02867">
        <w:rPr>
          <w:sz w:val="22"/>
        </w:rPr>
        <w:t>Marina Servato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02867">
        <w:rPr>
          <w:sz w:val="22"/>
        </w:rPr>
        <w:t>45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02867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AF05A5">
        <w:rPr>
          <w:sz w:val="22"/>
        </w:rPr>
        <w:t>1</w:t>
      </w:r>
      <w:r w:rsidR="002D716E">
        <w:rPr>
          <w:sz w:val="22"/>
        </w:rPr>
        <w:t>7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02867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449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F4449">
        <w:t>37,2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D716E">
        <w:rPr>
          <w:noProof/>
          <w:sz w:val="24"/>
        </w:rPr>
        <w:t>17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DF2" w:rsidRDefault="00132DF2">
      <w:r>
        <w:separator/>
      </w:r>
    </w:p>
  </w:endnote>
  <w:endnote w:type="continuationSeparator" w:id="0">
    <w:p w:rsidR="00132DF2" w:rsidRDefault="00132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2D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DF2" w:rsidRDefault="00132DF2">
      <w:r>
        <w:separator/>
      </w:r>
    </w:p>
  </w:footnote>
  <w:footnote w:type="continuationSeparator" w:id="0">
    <w:p w:rsidR="00132DF2" w:rsidRDefault="00132D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57563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4941</cp:revision>
  <cp:lastPrinted>2023-04-18T21:04:00Z</cp:lastPrinted>
  <dcterms:created xsi:type="dcterms:W3CDTF">2016-03-08T22:06:00Z</dcterms:created>
  <dcterms:modified xsi:type="dcterms:W3CDTF">2024-01-17T20:33:00Z</dcterms:modified>
</cp:coreProperties>
</file>