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E720A" w:rsidRPr="007E720A">
        <w:rPr>
          <w:sz w:val="22"/>
        </w:rPr>
        <w:t>Silvio Hauagen Soares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E720A">
        <w:rPr>
          <w:sz w:val="22"/>
        </w:rPr>
        <w:t>76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E720A">
        <w:rPr>
          <w:sz w:val="22"/>
        </w:rPr>
        <w:t>Tontura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AF05A5">
        <w:rPr>
          <w:sz w:val="22"/>
        </w:rPr>
        <w:t>1</w:t>
      </w:r>
      <w:r w:rsidR="007E720A">
        <w:rPr>
          <w:sz w:val="22"/>
        </w:rPr>
        <w:t>5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720A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F4449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F4449">
        <w:t>37,2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E720A">
        <w:rPr>
          <w:noProof/>
          <w:sz w:val="24"/>
        </w:rPr>
        <w:t>15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C5D" w:rsidRDefault="00537C5D">
      <w:r>
        <w:separator/>
      </w:r>
    </w:p>
  </w:endnote>
  <w:endnote w:type="continuationSeparator" w:id="0">
    <w:p w:rsidR="00537C5D" w:rsidRDefault="00537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37C5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C5D" w:rsidRDefault="00537C5D">
      <w:r>
        <w:separator/>
      </w:r>
    </w:p>
  </w:footnote>
  <w:footnote w:type="continuationSeparator" w:id="0">
    <w:p w:rsidR="00537C5D" w:rsidRDefault="00537C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57562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4938</cp:revision>
  <cp:lastPrinted>2023-04-18T21:04:00Z</cp:lastPrinted>
  <dcterms:created xsi:type="dcterms:W3CDTF">2016-03-08T22:06:00Z</dcterms:created>
  <dcterms:modified xsi:type="dcterms:W3CDTF">2024-01-15T14:27:00Z</dcterms:modified>
</cp:coreProperties>
</file>