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 TRANSCRANIANO</w:t>
      </w:r>
      <w:r w:rsidR="0041584A">
        <w:rPr>
          <w:b/>
          <w:noProof/>
          <w:sz w:val="32"/>
        </w:rPr>
        <w:t xml:space="preserve"> </w:t>
      </w:r>
    </w:p>
    <w:p w:rsidR="00320F3C" w:rsidRPr="0083425C" w:rsidRDefault="005075BF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="00D01970">
        <w:rPr>
          <w:b/>
          <w:noProof/>
          <w:sz w:val="32"/>
        </w:rPr>
        <w:t xml:space="preserve">                               </w:t>
      </w:r>
    </w:p>
    <w:p w:rsidR="008B1C85" w:rsidRPr="008B1C85" w:rsidRDefault="008B1C85" w:rsidP="008B1C85">
      <w:pPr>
        <w:ind w:right="-99"/>
        <w:jc w:val="both"/>
        <w:rPr>
          <w:sz w:val="32"/>
          <w:szCs w:val="32"/>
        </w:rPr>
      </w:pPr>
      <w:r w:rsidRPr="008B1C85">
        <w:rPr>
          <w:sz w:val="32"/>
          <w:szCs w:val="32"/>
        </w:rPr>
        <w:t>PACIENTE: Reniel Fernando Primo Teixeira</w:t>
      </w:r>
    </w:p>
    <w:p w:rsidR="008B1C85" w:rsidRPr="008B1C85" w:rsidRDefault="008B1C85" w:rsidP="008B1C85">
      <w:pPr>
        <w:ind w:right="-99"/>
        <w:jc w:val="both"/>
        <w:rPr>
          <w:sz w:val="32"/>
          <w:szCs w:val="32"/>
        </w:rPr>
      </w:pPr>
      <w:r w:rsidRPr="008B1C85">
        <w:rPr>
          <w:sz w:val="32"/>
          <w:szCs w:val="32"/>
        </w:rPr>
        <w:t xml:space="preserve">IDADE: 38 anos SEXO: M                    </w:t>
      </w:r>
    </w:p>
    <w:p w:rsidR="008B1C85" w:rsidRDefault="008B1C85" w:rsidP="008B1C85">
      <w:pPr>
        <w:ind w:right="-99"/>
        <w:jc w:val="both"/>
        <w:rPr>
          <w:sz w:val="32"/>
          <w:szCs w:val="32"/>
        </w:rPr>
      </w:pPr>
      <w:r w:rsidRPr="008B1C85">
        <w:rPr>
          <w:sz w:val="32"/>
          <w:szCs w:val="32"/>
        </w:rPr>
        <w:t>DATA DO EXAME: 11 jan. 24</w:t>
      </w:r>
    </w:p>
    <w:p w:rsidR="00A1184F" w:rsidRPr="00A1184F" w:rsidRDefault="005D723D" w:rsidP="008B1C85">
      <w:pPr>
        <w:ind w:right="-99"/>
        <w:jc w:val="both"/>
        <w:rPr>
          <w:sz w:val="32"/>
          <w:szCs w:val="32"/>
        </w:rPr>
      </w:pPr>
      <w:bookmarkStart w:id="0" w:name="_GoBack"/>
      <w:bookmarkEnd w:id="0"/>
      <w:r w:rsidRPr="005D723D">
        <w:rPr>
          <w:sz w:val="32"/>
          <w:szCs w:val="32"/>
        </w:rPr>
        <w:t>Medico Solicitante:</w:t>
      </w:r>
      <w:r w:rsidR="0036290A">
        <w:rPr>
          <w:sz w:val="32"/>
          <w:szCs w:val="32"/>
        </w:rPr>
        <w:t>C.Oppenheimer</w:t>
      </w:r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46B33" w:rsidRDefault="00320F3C" w:rsidP="00320F3C">
      <w:pPr>
        <w:jc w:val="both"/>
        <w:rPr>
          <w:sz w:val="32"/>
        </w:rPr>
      </w:pPr>
      <w:r>
        <w:rPr>
          <w:sz w:val="32"/>
        </w:rPr>
        <w:t>Doppler transcraniano</w:t>
      </w:r>
      <w:r w:rsidR="003F79F9">
        <w:rPr>
          <w:sz w:val="32"/>
        </w:rPr>
        <w:t xml:space="preserve"> </w:t>
      </w:r>
      <w:r>
        <w:rPr>
          <w:sz w:val="32"/>
        </w:rPr>
        <w:t>dentro dos limites</w:t>
      </w:r>
      <w:r w:rsidR="0041584A">
        <w:rPr>
          <w:sz w:val="32"/>
        </w:rPr>
        <w:t xml:space="preserve"> </w:t>
      </w:r>
      <w:r>
        <w:rPr>
          <w:sz w:val="32"/>
        </w:rPr>
        <w:t>normais da variação.</w:t>
      </w:r>
    </w:p>
    <w:p w:rsidR="006D6537" w:rsidRDefault="006D6537" w:rsidP="00320F3C">
      <w:pPr>
        <w:jc w:val="both"/>
      </w:pPr>
    </w:p>
    <w:p w:rsidR="00C200A1" w:rsidRDefault="00C200A1" w:rsidP="00320F3C">
      <w:pPr>
        <w:jc w:val="both"/>
      </w:pPr>
    </w:p>
    <w:p w:rsidR="006D6537" w:rsidRPr="0083425C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</w:t>
      </w:r>
      <w:r w:rsidR="005D723D">
        <w:rPr>
          <w:b/>
        </w:rPr>
        <w:t xml:space="preserve">     </w:t>
      </w:r>
      <w:r w:rsidRPr="0083425C">
        <w:rPr>
          <w:b/>
        </w:rPr>
        <w:t>Neurologista Membro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4476" w:rsidRDefault="00A64476">
      <w:r>
        <w:separator/>
      </w:r>
    </w:p>
  </w:endnote>
  <w:endnote w:type="continuationSeparator" w:id="0">
    <w:p w:rsidR="00A64476" w:rsidRDefault="00A64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6447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4476" w:rsidRDefault="00A64476">
      <w:r>
        <w:separator/>
      </w:r>
    </w:p>
  </w:footnote>
  <w:footnote w:type="continuationSeparator" w:id="0">
    <w:p w:rsidR="00A64476" w:rsidRDefault="00A644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6240"/>
    <w:rsid w:val="0001030E"/>
    <w:rsid w:val="00023AF3"/>
    <w:rsid w:val="00024298"/>
    <w:rsid w:val="0002602E"/>
    <w:rsid w:val="00026223"/>
    <w:rsid w:val="00026344"/>
    <w:rsid w:val="00043A49"/>
    <w:rsid w:val="000500C6"/>
    <w:rsid w:val="0005677A"/>
    <w:rsid w:val="0005696C"/>
    <w:rsid w:val="00056A04"/>
    <w:rsid w:val="000576FA"/>
    <w:rsid w:val="00057A58"/>
    <w:rsid w:val="0006755A"/>
    <w:rsid w:val="000705EB"/>
    <w:rsid w:val="000706EA"/>
    <w:rsid w:val="00070EB6"/>
    <w:rsid w:val="00080D1E"/>
    <w:rsid w:val="00082BD4"/>
    <w:rsid w:val="00082D0F"/>
    <w:rsid w:val="00090CA7"/>
    <w:rsid w:val="000930C6"/>
    <w:rsid w:val="0009361A"/>
    <w:rsid w:val="0009423B"/>
    <w:rsid w:val="000955EC"/>
    <w:rsid w:val="00096AC1"/>
    <w:rsid w:val="000A01FF"/>
    <w:rsid w:val="000A0925"/>
    <w:rsid w:val="000A0C37"/>
    <w:rsid w:val="000B1634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0F7729"/>
    <w:rsid w:val="001003DE"/>
    <w:rsid w:val="00105D76"/>
    <w:rsid w:val="00107A89"/>
    <w:rsid w:val="00112414"/>
    <w:rsid w:val="00112887"/>
    <w:rsid w:val="0011325F"/>
    <w:rsid w:val="00114BAC"/>
    <w:rsid w:val="001169B4"/>
    <w:rsid w:val="001239F1"/>
    <w:rsid w:val="00133234"/>
    <w:rsid w:val="00134992"/>
    <w:rsid w:val="001438E1"/>
    <w:rsid w:val="001448A6"/>
    <w:rsid w:val="00145A9E"/>
    <w:rsid w:val="0015451F"/>
    <w:rsid w:val="00155271"/>
    <w:rsid w:val="0015573E"/>
    <w:rsid w:val="00164140"/>
    <w:rsid w:val="0016444E"/>
    <w:rsid w:val="00170BB3"/>
    <w:rsid w:val="0017356A"/>
    <w:rsid w:val="001756D9"/>
    <w:rsid w:val="00192E8B"/>
    <w:rsid w:val="00194665"/>
    <w:rsid w:val="00197B5C"/>
    <w:rsid w:val="001A2F20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E20D9"/>
    <w:rsid w:val="001E7A74"/>
    <w:rsid w:val="001F1E2B"/>
    <w:rsid w:val="001F33B8"/>
    <w:rsid w:val="001F45BF"/>
    <w:rsid w:val="00203A9F"/>
    <w:rsid w:val="00203F86"/>
    <w:rsid w:val="00213DC2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74AD"/>
    <w:rsid w:val="0027170E"/>
    <w:rsid w:val="002741D4"/>
    <w:rsid w:val="00276686"/>
    <w:rsid w:val="00276C12"/>
    <w:rsid w:val="0028195B"/>
    <w:rsid w:val="002871B2"/>
    <w:rsid w:val="0028762C"/>
    <w:rsid w:val="00290253"/>
    <w:rsid w:val="00291842"/>
    <w:rsid w:val="00293C46"/>
    <w:rsid w:val="0029568E"/>
    <w:rsid w:val="00297223"/>
    <w:rsid w:val="002A47C4"/>
    <w:rsid w:val="002A7D7A"/>
    <w:rsid w:val="002B3213"/>
    <w:rsid w:val="002B638A"/>
    <w:rsid w:val="002B7DDC"/>
    <w:rsid w:val="002C0C16"/>
    <w:rsid w:val="002C17FC"/>
    <w:rsid w:val="002C1F49"/>
    <w:rsid w:val="002D34DD"/>
    <w:rsid w:val="002E78E9"/>
    <w:rsid w:val="002F07E8"/>
    <w:rsid w:val="002F34F4"/>
    <w:rsid w:val="00300AAC"/>
    <w:rsid w:val="00311533"/>
    <w:rsid w:val="0031503E"/>
    <w:rsid w:val="00316A72"/>
    <w:rsid w:val="00320F3C"/>
    <w:rsid w:val="003257D0"/>
    <w:rsid w:val="00327BE4"/>
    <w:rsid w:val="00332542"/>
    <w:rsid w:val="00333288"/>
    <w:rsid w:val="00334950"/>
    <w:rsid w:val="003360A5"/>
    <w:rsid w:val="003366EA"/>
    <w:rsid w:val="00344253"/>
    <w:rsid w:val="00344DFE"/>
    <w:rsid w:val="00345B2C"/>
    <w:rsid w:val="00346B33"/>
    <w:rsid w:val="00350CA3"/>
    <w:rsid w:val="003523A2"/>
    <w:rsid w:val="00355B14"/>
    <w:rsid w:val="00360651"/>
    <w:rsid w:val="0036290A"/>
    <w:rsid w:val="00365C37"/>
    <w:rsid w:val="00366A14"/>
    <w:rsid w:val="00372F59"/>
    <w:rsid w:val="0037472A"/>
    <w:rsid w:val="00382BBC"/>
    <w:rsid w:val="00383A62"/>
    <w:rsid w:val="003848DF"/>
    <w:rsid w:val="00386B41"/>
    <w:rsid w:val="00390E3D"/>
    <w:rsid w:val="00393BEB"/>
    <w:rsid w:val="0039733C"/>
    <w:rsid w:val="003A00DC"/>
    <w:rsid w:val="003A00FF"/>
    <w:rsid w:val="003A621C"/>
    <w:rsid w:val="003B187E"/>
    <w:rsid w:val="003C0FAA"/>
    <w:rsid w:val="003C19D4"/>
    <w:rsid w:val="003C20B3"/>
    <w:rsid w:val="003C4A5A"/>
    <w:rsid w:val="003C57DA"/>
    <w:rsid w:val="003C66D1"/>
    <w:rsid w:val="003E3DCD"/>
    <w:rsid w:val="003E7851"/>
    <w:rsid w:val="003F1E7F"/>
    <w:rsid w:val="003F79F9"/>
    <w:rsid w:val="003F7FCC"/>
    <w:rsid w:val="004065EF"/>
    <w:rsid w:val="00412811"/>
    <w:rsid w:val="0041584A"/>
    <w:rsid w:val="004208FD"/>
    <w:rsid w:val="00421872"/>
    <w:rsid w:val="00424386"/>
    <w:rsid w:val="00424518"/>
    <w:rsid w:val="00426493"/>
    <w:rsid w:val="004325AE"/>
    <w:rsid w:val="0043269C"/>
    <w:rsid w:val="0043427C"/>
    <w:rsid w:val="004355C3"/>
    <w:rsid w:val="00436287"/>
    <w:rsid w:val="00437925"/>
    <w:rsid w:val="004446FB"/>
    <w:rsid w:val="00450D97"/>
    <w:rsid w:val="004515D1"/>
    <w:rsid w:val="00453D91"/>
    <w:rsid w:val="00466042"/>
    <w:rsid w:val="00472108"/>
    <w:rsid w:val="00472A12"/>
    <w:rsid w:val="0047341A"/>
    <w:rsid w:val="004926C0"/>
    <w:rsid w:val="004969A7"/>
    <w:rsid w:val="004A6CD5"/>
    <w:rsid w:val="004B3FBD"/>
    <w:rsid w:val="004C1454"/>
    <w:rsid w:val="004C3F73"/>
    <w:rsid w:val="004C7C1D"/>
    <w:rsid w:val="004D06A4"/>
    <w:rsid w:val="004E1A04"/>
    <w:rsid w:val="004E2B8A"/>
    <w:rsid w:val="004E4BD7"/>
    <w:rsid w:val="004F2608"/>
    <w:rsid w:val="004F71C0"/>
    <w:rsid w:val="00503C5C"/>
    <w:rsid w:val="00506F9F"/>
    <w:rsid w:val="005075BF"/>
    <w:rsid w:val="005075E9"/>
    <w:rsid w:val="0052744F"/>
    <w:rsid w:val="00527F15"/>
    <w:rsid w:val="00530DF2"/>
    <w:rsid w:val="00533D78"/>
    <w:rsid w:val="00537716"/>
    <w:rsid w:val="00542703"/>
    <w:rsid w:val="005474B8"/>
    <w:rsid w:val="00550BAA"/>
    <w:rsid w:val="00554B8E"/>
    <w:rsid w:val="00571D05"/>
    <w:rsid w:val="005748BF"/>
    <w:rsid w:val="00574D11"/>
    <w:rsid w:val="00577E36"/>
    <w:rsid w:val="00580B52"/>
    <w:rsid w:val="00581420"/>
    <w:rsid w:val="0058637D"/>
    <w:rsid w:val="0059095B"/>
    <w:rsid w:val="00591B34"/>
    <w:rsid w:val="005A14BD"/>
    <w:rsid w:val="005A287F"/>
    <w:rsid w:val="005A2D0A"/>
    <w:rsid w:val="005B372B"/>
    <w:rsid w:val="005B75E0"/>
    <w:rsid w:val="005C2E45"/>
    <w:rsid w:val="005C3247"/>
    <w:rsid w:val="005C3B8B"/>
    <w:rsid w:val="005C6337"/>
    <w:rsid w:val="005D723D"/>
    <w:rsid w:val="005E08E0"/>
    <w:rsid w:val="00606F9A"/>
    <w:rsid w:val="00606FA0"/>
    <w:rsid w:val="00607643"/>
    <w:rsid w:val="00611943"/>
    <w:rsid w:val="00624262"/>
    <w:rsid w:val="00632174"/>
    <w:rsid w:val="00642D15"/>
    <w:rsid w:val="0064426C"/>
    <w:rsid w:val="006463EA"/>
    <w:rsid w:val="0065421F"/>
    <w:rsid w:val="00655AF1"/>
    <w:rsid w:val="00656D34"/>
    <w:rsid w:val="00656FAC"/>
    <w:rsid w:val="00657293"/>
    <w:rsid w:val="00664E79"/>
    <w:rsid w:val="006712AF"/>
    <w:rsid w:val="00685B13"/>
    <w:rsid w:val="0068769E"/>
    <w:rsid w:val="00690C23"/>
    <w:rsid w:val="00692B4D"/>
    <w:rsid w:val="0069440E"/>
    <w:rsid w:val="006A66CE"/>
    <w:rsid w:val="006B4250"/>
    <w:rsid w:val="006C3A0A"/>
    <w:rsid w:val="006D2F3B"/>
    <w:rsid w:val="006D3397"/>
    <w:rsid w:val="006D64E7"/>
    <w:rsid w:val="006D6537"/>
    <w:rsid w:val="006E1BA5"/>
    <w:rsid w:val="006E2C2B"/>
    <w:rsid w:val="006E48B2"/>
    <w:rsid w:val="006E5CA8"/>
    <w:rsid w:val="006E6554"/>
    <w:rsid w:val="006F3FAF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3D1"/>
    <w:rsid w:val="00717085"/>
    <w:rsid w:val="0071769A"/>
    <w:rsid w:val="00720D33"/>
    <w:rsid w:val="0073363B"/>
    <w:rsid w:val="00735AEC"/>
    <w:rsid w:val="0074287C"/>
    <w:rsid w:val="0074315B"/>
    <w:rsid w:val="00743966"/>
    <w:rsid w:val="00744368"/>
    <w:rsid w:val="00750468"/>
    <w:rsid w:val="00750A63"/>
    <w:rsid w:val="00751515"/>
    <w:rsid w:val="007555BE"/>
    <w:rsid w:val="007637BC"/>
    <w:rsid w:val="00764835"/>
    <w:rsid w:val="00767713"/>
    <w:rsid w:val="00785D3F"/>
    <w:rsid w:val="00786A64"/>
    <w:rsid w:val="007A0EE8"/>
    <w:rsid w:val="007A34ED"/>
    <w:rsid w:val="007A372C"/>
    <w:rsid w:val="007B003C"/>
    <w:rsid w:val="007B0AE7"/>
    <w:rsid w:val="007B591D"/>
    <w:rsid w:val="007B6E3A"/>
    <w:rsid w:val="007C3FAD"/>
    <w:rsid w:val="007C7890"/>
    <w:rsid w:val="007D2724"/>
    <w:rsid w:val="007D405B"/>
    <w:rsid w:val="007D4655"/>
    <w:rsid w:val="007D4A46"/>
    <w:rsid w:val="007E5FBF"/>
    <w:rsid w:val="007E7C0A"/>
    <w:rsid w:val="007E7F49"/>
    <w:rsid w:val="007F237F"/>
    <w:rsid w:val="007F4169"/>
    <w:rsid w:val="007F42CB"/>
    <w:rsid w:val="007F4D90"/>
    <w:rsid w:val="008005B0"/>
    <w:rsid w:val="00803946"/>
    <w:rsid w:val="00803B55"/>
    <w:rsid w:val="00805CCB"/>
    <w:rsid w:val="00810FF6"/>
    <w:rsid w:val="00816E9B"/>
    <w:rsid w:val="00825BE4"/>
    <w:rsid w:val="008421E2"/>
    <w:rsid w:val="008522BE"/>
    <w:rsid w:val="008633FE"/>
    <w:rsid w:val="0086627D"/>
    <w:rsid w:val="008679B4"/>
    <w:rsid w:val="00872813"/>
    <w:rsid w:val="00881B4C"/>
    <w:rsid w:val="008A1978"/>
    <w:rsid w:val="008A456E"/>
    <w:rsid w:val="008A5031"/>
    <w:rsid w:val="008B1C85"/>
    <w:rsid w:val="008C3490"/>
    <w:rsid w:val="008C7104"/>
    <w:rsid w:val="008D0946"/>
    <w:rsid w:val="008D3DA8"/>
    <w:rsid w:val="008D59A6"/>
    <w:rsid w:val="008D661E"/>
    <w:rsid w:val="008E1806"/>
    <w:rsid w:val="008E6967"/>
    <w:rsid w:val="008E791C"/>
    <w:rsid w:val="008F335F"/>
    <w:rsid w:val="008F555B"/>
    <w:rsid w:val="008F5F31"/>
    <w:rsid w:val="008F66DB"/>
    <w:rsid w:val="00902C44"/>
    <w:rsid w:val="00912E80"/>
    <w:rsid w:val="009169C9"/>
    <w:rsid w:val="00916BD7"/>
    <w:rsid w:val="0092246E"/>
    <w:rsid w:val="00924C02"/>
    <w:rsid w:val="009259AD"/>
    <w:rsid w:val="00931341"/>
    <w:rsid w:val="00931E78"/>
    <w:rsid w:val="00941C60"/>
    <w:rsid w:val="00950711"/>
    <w:rsid w:val="00952CA5"/>
    <w:rsid w:val="009549BA"/>
    <w:rsid w:val="009555B0"/>
    <w:rsid w:val="0096075C"/>
    <w:rsid w:val="0096209E"/>
    <w:rsid w:val="00970C8E"/>
    <w:rsid w:val="00974375"/>
    <w:rsid w:val="009754DE"/>
    <w:rsid w:val="00980904"/>
    <w:rsid w:val="009857EE"/>
    <w:rsid w:val="00990268"/>
    <w:rsid w:val="00992BFD"/>
    <w:rsid w:val="009A6A87"/>
    <w:rsid w:val="009B37B9"/>
    <w:rsid w:val="009B4DA2"/>
    <w:rsid w:val="009C2113"/>
    <w:rsid w:val="009C49D7"/>
    <w:rsid w:val="009C5726"/>
    <w:rsid w:val="009D0077"/>
    <w:rsid w:val="009D2034"/>
    <w:rsid w:val="009D5ECE"/>
    <w:rsid w:val="009D7646"/>
    <w:rsid w:val="009D7B82"/>
    <w:rsid w:val="009E2004"/>
    <w:rsid w:val="009E4A90"/>
    <w:rsid w:val="00A003A4"/>
    <w:rsid w:val="00A07257"/>
    <w:rsid w:val="00A1184F"/>
    <w:rsid w:val="00A140AA"/>
    <w:rsid w:val="00A33A9A"/>
    <w:rsid w:val="00A516DA"/>
    <w:rsid w:val="00A52C97"/>
    <w:rsid w:val="00A56EE7"/>
    <w:rsid w:val="00A64476"/>
    <w:rsid w:val="00A66BDA"/>
    <w:rsid w:val="00A8006B"/>
    <w:rsid w:val="00A866E3"/>
    <w:rsid w:val="00A87939"/>
    <w:rsid w:val="00A91E1E"/>
    <w:rsid w:val="00A928DB"/>
    <w:rsid w:val="00A94C98"/>
    <w:rsid w:val="00A95687"/>
    <w:rsid w:val="00AA2F37"/>
    <w:rsid w:val="00AA4446"/>
    <w:rsid w:val="00AB027C"/>
    <w:rsid w:val="00AB412B"/>
    <w:rsid w:val="00AC4231"/>
    <w:rsid w:val="00AD1D27"/>
    <w:rsid w:val="00AD47C0"/>
    <w:rsid w:val="00AE29C3"/>
    <w:rsid w:val="00AE3C48"/>
    <w:rsid w:val="00B03E22"/>
    <w:rsid w:val="00B10FDB"/>
    <w:rsid w:val="00B137C0"/>
    <w:rsid w:val="00B1420E"/>
    <w:rsid w:val="00B23F1D"/>
    <w:rsid w:val="00B26F03"/>
    <w:rsid w:val="00B313C3"/>
    <w:rsid w:val="00B326C9"/>
    <w:rsid w:val="00B327DD"/>
    <w:rsid w:val="00B43083"/>
    <w:rsid w:val="00B46846"/>
    <w:rsid w:val="00B50950"/>
    <w:rsid w:val="00B515C4"/>
    <w:rsid w:val="00B551CE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5FF8"/>
    <w:rsid w:val="00C061B7"/>
    <w:rsid w:val="00C128DC"/>
    <w:rsid w:val="00C14BC9"/>
    <w:rsid w:val="00C200A1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140D"/>
    <w:rsid w:val="00CB7504"/>
    <w:rsid w:val="00CC2132"/>
    <w:rsid w:val="00CC3FF0"/>
    <w:rsid w:val="00CC4CEB"/>
    <w:rsid w:val="00CD6A09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12618"/>
    <w:rsid w:val="00D12BEC"/>
    <w:rsid w:val="00D157E7"/>
    <w:rsid w:val="00D24939"/>
    <w:rsid w:val="00D27581"/>
    <w:rsid w:val="00D27852"/>
    <w:rsid w:val="00D30858"/>
    <w:rsid w:val="00D33B24"/>
    <w:rsid w:val="00D35EE2"/>
    <w:rsid w:val="00D408D0"/>
    <w:rsid w:val="00D43473"/>
    <w:rsid w:val="00D44FF7"/>
    <w:rsid w:val="00D62483"/>
    <w:rsid w:val="00D6256D"/>
    <w:rsid w:val="00D63862"/>
    <w:rsid w:val="00D64DAD"/>
    <w:rsid w:val="00D663E2"/>
    <w:rsid w:val="00D70CBF"/>
    <w:rsid w:val="00D72F7C"/>
    <w:rsid w:val="00D7526E"/>
    <w:rsid w:val="00D75D58"/>
    <w:rsid w:val="00D77A64"/>
    <w:rsid w:val="00D83CFB"/>
    <w:rsid w:val="00D92A5C"/>
    <w:rsid w:val="00D9470A"/>
    <w:rsid w:val="00D94FFD"/>
    <w:rsid w:val="00D96870"/>
    <w:rsid w:val="00DA2132"/>
    <w:rsid w:val="00DA375E"/>
    <w:rsid w:val="00DA5716"/>
    <w:rsid w:val="00DA7FDC"/>
    <w:rsid w:val="00DB24AB"/>
    <w:rsid w:val="00DD07B7"/>
    <w:rsid w:val="00DD1A9E"/>
    <w:rsid w:val="00DD3812"/>
    <w:rsid w:val="00DD6966"/>
    <w:rsid w:val="00DD758B"/>
    <w:rsid w:val="00DE2D2F"/>
    <w:rsid w:val="00DE34FC"/>
    <w:rsid w:val="00DE516C"/>
    <w:rsid w:val="00DF120A"/>
    <w:rsid w:val="00DF2710"/>
    <w:rsid w:val="00DF30A0"/>
    <w:rsid w:val="00E04138"/>
    <w:rsid w:val="00E0550F"/>
    <w:rsid w:val="00E11741"/>
    <w:rsid w:val="00E12604"/>
    <w:rsid w:val="00E13E30"/>
    <w:rsid w:val="00E14E06"/>
    <w:rsid w:val="00E15361"/>
    <w:rsid w:val="00E17498"/>
    <w:rsid w:val="00E23B66"/>
    <w:rsid w:val="00E33D98"/>
    <w:rsid w:val="00E36B53"/>
    <w:rsid w:val="00E443A6"/>
    <w:rsid w:val="00E451A9"/>
    <w:rsid w:val="00E47BFA"/>
    <w:rsid w:val="00E64D92"/>
    <w:rsid w:val="00E650A8"/>
    <w:rsid w:val="00E66FBF"/>
    <w:rsid w:val="00E73612"/>
    <w:rsid w:val="00E742CB"/>
    <w:rsid w:val="00E76BFE"/>
    <w:rsid w:val="00E942E8"/>
    <w:rsid w:val="00E965F2"/>
    <w:rsid w:val="00EA198F"/>
    <w:rsid w:val="00EA6F35"/>
    <w:rsid w:val="00EB193D"/>
    <w:rsid w:val="00EB5328"/>
    <w:rsid w:val="00EC077E"/>
    <w:rsid w:val="00EC13A5"/>
    <w:rsid w:val="00EE0EC9"/>
    <w:rsid w:val="00EE3F85"/>
    <w:rsid w:val="00F04A03"/>
    <w:rsid w:val="00F06C3B"/>
    <w:rsid w:val="00F0706C"/>
    <w:rsid w:val="00F15D13"/>
    <w:rsid w:val="00F20B2F"/>
    <w:rsid w:val="00F254FD"/>
    <w:rsid w:val="00F273AE"/>
    <w:rsid w:val="00F3059A"/>
    <w:rsid w:val="00F328EC"/>
    <w:rsid w:val="00F37AA7"/>
    <w:rsid w:val="00F71581"/>
    <w:rsid w:val="00F71F03"/>
    <w:rsid w:val="00F7443A"/>
    <w:rsid w:val="00F76B9E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0298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13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</cp:revision>
  <cp:lastPrinted>1998-02-03T19:29:00Z</cp:lastPrinted>
  <dcterms:created xsi:type="dcterms:W3CDTF">2018-08-31T15:55:00Z</dcterms:created>
  <dcterms:modified xsi:type="dcterms:W3CDTF">2024-01-11T14:04:00Z</dcterms:modified>
</cp:coreProperties>
</file>