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3E0F03" w:rsidRPr="003E0F03" w:rsidRDefault="003E0F03" w:rsidP="003E0F03">
      <w:pPr>
        <w:rPr>
          <w:sz w:val="32"/>
        </w:rPr>
      </w:pPr>
      <w:r w:rsidRPr="003E0F03">
        <w:rPr>
          <w:sz w:val="32"/>
        </w:rPr>
        <w:t>PACIENTE: Reniel Fernando Primo Teixeira</w:t>
      </w:r>
    </w:p>
    <w:p w:rsidR="003E0F03" w:rsidRPr="003E0F03" w:rsidRDefault="003E0F03" w:rsidP="003E0F03">
      <w:pPr>
        <w:rPr>
          <w:sz w:val="32"/>
        </w:rPr>
      </w:pPr>
      <w:r w:rsidRPr="003E0F03">
        <w:rPr>
          <w:sz w:val="32"/>
        </w:rPr>
        <w:t xml:space="preserve">IDADE: 38 anos SEXO: M                    </w:t>
      </w:r>
    </w:p>
    <w:p w:rsidR="00F4668A" w:rsidRDefault="003E0F03" w:rsidP="003E0F03">
      <w:pPr>
        <w:rPr>
          <w:sz w:val="32"/>
        </w:rPr>
      </w:pPr>
      <w:r w:rsidRPr="003E0F03">
        <w:rPr>
          <w:sz w:val="32"/>
        </w:rPr>
        <w:t>DATA DO EXAME: 11 jan. 24</w:t>
      </w:r>
      <w:bookmarkStart w:id="0" w:name="_GoBack"/>
      <w:bookmarkEnd w:id="0"/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A24E2" w:rsidRDefault="00FA24E2">
      <w:r>
        <w:separator/>
      </w:r>
    </w:p>
  </w:endnote>
  <w:endnote w:type="continuationSeparator" w:id="0">
    <w:p w:rsidR="00FA24E2" w:rsidRDefault="00FA24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FA24E2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A24E2" w:rsidRDefault="00FA24E2">
      <w:r>
        <w:separator/>
      </w:r>
    </w:p>
  </w:footnote>
  <w:footnote w:type="continuationSeparator" w:id="0">
    <w:p w:rsidR="00FA24E2" w:rsidRDefault="00FA24E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2497"/>
    <w:rsid w:val="001B2A9F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40A6"/>
    <w:rsid w:val="0021527F"/>
    <w:rsid w:val="002156FB"/>
    <w:rsid w:val="002169A2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AEF"/>
    <w:rsid w:val="00375B78"/>
    <w:rsid w:val="0037602A"/>
    <w:rsid w:val="00376B34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2C3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E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2ECF"/>
    <w:rsid w:val="007F301E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58E3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3E7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FEB"/>
    <w:rsid w:val="00E513B9"/>
    <w:rsid w:val="00E513CB"/>
    <w:rsid w:val="00E518A7"/>
    <w:rsid w:val="00E51BEE"/>
    <w:rsid w:val="00E520B8"/>
    <w:rsid w:val="00E526AF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59F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63A"/>
    <w:rsid w:val="00F65FFD"/>
    <w:rsid w:val="00F660AB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35219</TotalTime>
  <Pages>1</Pages>
  <Words>110</Words>
  <Characters>633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4824</cp:revision>
  <cp:lastPrinted>2023-04-18T21:05:00Z</cp:lastPrinted>
  <dcterms:created xsi:type="dcterms:W3CDTF">2016-03-08T22:17:00Z</dcterms:created>
  <dcterms:modified xsi:type="dcterms:W3CDTF">2024-01-11T14:03:00Z</dcterms:modified>
</cp:coreProperties>
</file>