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47D68" w:rsidRPr="00647D68" w:rsidRDefault="00647D68" w:rsidP="00647D68">
      <w:pPr>
        <w:rPr>
          <w:sz w:val="32"/>
          <w:szCs w:val="32"/>
        </w:rPr>
      </w:pPr>
      <w:r w:rsidRPr="00647D68">
        <w:rPr>
          <w:sz w:val="32"/>
          <w:szCs w:val="32"/>
        </w:rPr>
        <w:t xml:space="preserve">PACIENTE: Angela Maria de Oliveira Pinheiro  </w:t>
      </w:r>
    </w:p>
    <w:p w:rsidR="00647D68" w:rsidRPr="00647D68" w:rsidRDefault="00647D68" w:rsidP="00647D68">
      <w:pPr>
        <w:rPr>
          <w:sz w:val="32"/>
          <w:szCs w:val="32"/>
        </w:rPr>
      </w:pPr>
      <w:r w:rsidRPr="00647D68">
        <w:rPr>
          <w:sz w:val="32"/>
          <w:szCs w:val="32"/>
        </w:rPr>
        <w:t xml:space="preserve">IDADE: 68 anos SEXO: F                    </w:t>
      </w:r>
    </w:p>
    <w:p w:rsidR="002C7086" w:rsidRDefault="00647D68" w:rsidP="00647D68">
      <w:pPr>
        <w:rPr>
          <w:sz w:val="32"/>
          <w:szCs w:val="32"/>
        </w:rPr>
      </w:pPr>
      <w:r w:rsidRPr="00647D68">
        <w:rPr>
          <w:sz w:val="32"/>
          <w:szCs w:val="32"/>
        </w:rPr>
        <w:t>DATA DO EXAME: 10 jan. 24</w:t>
      </w:r>
    </w:p>
    <w:p w:rsidR="00647D68" w:rsidRDefault="00647D68" w:rsidP="00647D68">
      <w:pPr>
        <w:rPr>
          <w:sz w:val="32"/>
        </w:rPr>
      </w:pPr>
      <w:bookmarkStart w:id="0" w:name="_GoBack"/>
      <w:bookmarkEnd w:id="0"/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55C2" w:rsidRDefault="009855C2">
      <w:r>
        <w:separator/>
      </w:r>
    </w:p>
  </w:endnote>
  <w:endnote w:type="continuationSeparator" w:id="0">
    <w:p w:rsidR="009855C2" w:rsidRDefault="00985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55C2" w:rsidRDefault="009855C2">
      <w:r>
        <w:separator/>
      </w:r>
    </w:p>
  </w:footnote>
  <w:footnote w:type="continuationSeparator" w:id="0">
    <w:p w:rsidR="009855C2" w:rsidRDefault="009855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8EA"/>
    <w:rsid w:val="00001D07"/>
    <w:rsid w:val="00005B2A"/>
    <w:rsid w:val="00006C89"/>
    <w:rsid w:val="000071AD"/>
    <w:rsid w:val="00010006"/>
    <w:rsid w:val="0001058F"/>
    <w:rsid w:val="00014CE9"/>
    <w:rsid w:val="00016A14"/>
    <w:rsid w:val="0002376D"/>
    <w:rsid w:val="000317CF"/>
    <w:rsid w:val="0003301F"/>
    <w:rsid w:val="00037F50"/>
    <w:rsid w:val="00042033"/>
    <w:rsid w:val="000436EB"/>
    <w:rsid w:val="00050728"/>
    <w:rsid w:val="00051602"/>
    <w:rsid w:val="00057498"/>
    <w:rsid w:val="00062BC2"/>
    <w:rsid w:val="000630F2"/>
    <w:rsid w:val="0006518A"/>
    <w:rsid w:val="00065363"/>
    <w:rsid w:val="00065AC0"/>
    <w:rsid w:val="00067C4E"/>
    <w:rsid w:val="00070D10"/>
    <w:rsid w:val="00072C13"/>
    <w:rsid w:val="00074916"/>
    <w:rsid w:val="00074A6D"/>
    <w:rsid w:val="00074AD1"/>
    <w:rsid w:val="00081250"/>
    <w:rsid w:val="00082524"/>
    <w:rsid w:val="00082E3E"/>
    <w:rsid w:val="0009572C"/>
    <w:rsid w:val="00097812"/>
    <w:rsid w:val="000A0005"/>
    <w:rsid w:val="000A0333"/>
    <w:rsid w:val="000A0DD3"/>
    <w:rsid w:val="000A4205"/>
    <w:rsid w:val="000A46C3"/>
    <w:rsid w:val="000B2CEA"/>
    <w:rsid w:val="000B369F"/>
    <w:rsid w:val="000B4967"/>
    <w:rsid w:val="000B4DCC"/>
    <w:rsid w:val="000B6572"/>
    <w:rsid w:val="000B704D"/>
    <w:rsid w:val="000C5990"/>
    <w:rsid w:val="000C7636"/>
    <w:rsid w:val="000D2744"/>
    <w:rsid w:val="000D40FF"/>
    <w:rsid w:val="000D76C5"/>
    <w:rsid w:val="000E73F3"/>
    <w:rsid w:val="000E76E6"/>
    <w:rsid w:val="000E782C"/>
    <w:rsid w:val="000F33EC"/>
    <w:rsid w:val="000F4229"/>
    <w:rsid w:val="000F70FC"/>
    <w:rsid w:val="00102622"/>
    <w:rsid w:val="00102808"/>
    <w:rsid w:val="00102A55"/>
    <w:rsid w:val="00104285"/>
    <w:rsid w:val="0010720A"/>
    <w:rsid w:val="00107F3E"/>
    <w:rsid w:val="00110A22"/>
    <w:rsid w:val="00113042"/>
    <w:rsid w:val="001154A3"/>
    <w:rsid w:val="001165C1"/>
    <w:rsid w:val="00120069"/>
    <w:rsid w:val="001223A8"/>
    <w:rsid w:val="0012301D"/>
    <w:rsid w:val="001262B4"/>
    <w:rsid w:val="00126EDC"/>
    <w:rsid w:val="00127525"/>
    <w:rsid w:val="001279DD"/>
    <w:rsid w:val="00130F31"/>
    <w:rsid w:val="00133F31"/>
    <w:rsid w:val="00134D6C"/>
    <w:rsid w:val="00135674"/>
    <w:rsid w:val="00135ACD"/>
    <w:rsid w:val="00137A66"/>
    <w:rsid w:val="00141F70"/>
    <w:rsid w:val="001440A8"/>
    <w:rsid w:val="00144712"/>
    <w:rsid w:val="00145866"/>
    <w:rsid w:val="001459C2"/>
    <w:rsid w:val="00145B61"/>
    <w:rsid w:val="001465F3"/>
    <w:rsid w:val="0014690B"/>
    <w:rsid w:val="00146A5B"/>
    <w:rsid w:val="00154D10"/>
    <w:rsid w:val="0015529E"/>
    <w:rsid w:val="00156BE8"/>
    <w:rsid w:val="001605CD"/>
    <w:rsid w:val="001611DB"/>
    <w:rsid w:val="0016509E"/>
    <w:rsid w:val="00165DE7"/>
    <w:rsid w:val="001701C0"/>
    <w:rsid w:val="00171671"/>
    <w:rsid w:val="00172610"/>
    <w:rsid w:val="00173356"/>
    <w:rsid w:val="00173996"/>
    <w:rsid w:val="001749CD"/>
    <w:rsid w:val="00175301"/>
    <w:rsid w:val="00176F13"/>
    <w:rsid w:val="00185344"/>
    <w:rsid w:val="0018559D"/>
    <w:rsid w:val="001874EC"/>
    <w:rsid w:val="001932C5"/>
    <w:rsid w:val="001A008A"/>
    <w:rsid w:val="001A3E59"/>
    <w:rsid w:val="001A4B3B"/>
    <w:rsid w:val="001C31E0"/>
    <w:rsid w:val="001C34D2"/>
    <w:rsid w:val="001C3507"/>
    <w:rsid w:val="001C35CC"/>
    <w:rsid w:val="001C7A46"/>
    <w:rsid w:val="001D02BC"/>
    <w:rsid w:val="001D4B19"/>
    <w:rsid w:val="001D643E"/>
    <w:rsid w:val="001D713B"/>
    <w:rsid w:val="001E0FE7"/>
    <w:rsid w:val="001E5A73"/>
    <w:rsid w:val="001E6C62"/>
    <w:rsid w:val="001F32A9"/>
    <w:rsid w:val="001F4E1C"/>
    <w:rsid w:val="001F4F9B"/>
    <w:rsid w:val="001F5784"/>
    <w:rsid w:val="00201267"/>
    <w:rsid w:val="002038DB"/>
    <w:rsid w:val="0020477F"/>
    <w:rsid w:val="00204F6C"/>
    <w:rsid w:val="00207B01"/>
    <w:rsid w:val="002151EB"/>
    <w:rsid w:val="00221138"/>
    <w:rsid w:val="00224BF5"/>
    <w:rsid w:val="0022570E"/>
    <w:rsid w:val="002275BD"/>
    <w:rsid w:val="0023125B"/>
    <w:rsid w:val="002322AF"/>
    <w:rsid w:val="00232D67"/>
    <w:rsid w:val="00234277"/>
    <w:rsid w:val="00236111"/>
    <w:rsid w:val="002419B8"/>
    <w:rsid w:val="00241CFB"/>
    <w:rsid w:val="00242EB2"/>
    <w:rsid w:val="0024734B"/>
    <w:rsid w:val="00252A6D"/>
    <w:rsid w:val="00254BB5"/>
    <w:rsid w:val="002563C5"/>
    <w:rsid w:val="0026301D"/>
    <w:rsid w:val="00263BC2"/>
    <w:rsid w:val="0027334E"/>
    <w:rsid w:val="002778AD"/>
    <w:rsid w:val="00280DC4"/>
    <w:rsid w:val="00280E11"/>
    <w:rsid w:val="00282275"/>
    <w:rsid w:val="00282B2B"/>
    <w:rsid w:val="00284CFC"/>
    <w:rsid w:val="00286A69"/>
    <w:rsid w:val="002878BB"/>
    <w:rsid w:val="0028793A"/>
    <w:rsid w:val="00291F15"/>
    <w:rsid w:val="002946AF"/>
    <w:rsid w:val="00296015"/>
    <w:rsid w:val="00296161"/>
    <w:rsid w:val="002A0F65"/>
    <w:rsid w:val="002A1C65"/>
    <w:rsid w:val="002A3353"/>
    <w:rsid w:val="002A3919"/>
    <w:rsid w:val="002A447B"/>
    <w:rsid w:val="002A516D"/>
    <w:rsid w:val="002A598C"/>
    <w:rsid w:val="002B079E"/>
    <w:rsid w:val="002B3B71"/>
    <w:rsid w:val="002B6E3A"/>
    <w:rsid w:val="002B6E9E"/>
    <w:rsid w:val="002C044B"/>
    <w:rsid w:val="002C0986"/>
    <w:rsid w:val="002C435C"/>
    <w:rsid w:val="002C4FFD"/>
    <w:rsid w:val="002C523B"/>
    <w:rsid w:val="002C7086"/>
    <w:rsid w:val="002D0649"/>
    <w:rsid w:val="002D0BCF"/>
    <w:rsid w:val="002D3065"/>
    <w:rsid w:val="002D41E8"/>
    <w:rsid w:val="002D4A54"/>
    <w:rsid w:val="002D50FF"/>
    <w:rsid w:val="002D5E66"/>
    <w:rsid w:val="002D6A28"/>
    <w:rsid w:val="002D708D"/>
    <w:rsid w:val="002E0028"/>
    <w:rsid w:val="002E28B0"/>
    <w:rsid w:val="002E2908"/>
    <w:rsid w:val="002E5674"/>
    <w:rsid w:val="002E5EDB"/>
    <w:rsid w:val="002F1D38"/>
    <w:rsid w:val="002F2CF9"/>
    <w:rsid w:val="002F7586"/>
    <w:rsid w:val="0030283C"/>
    <w:rsid w:val="00303B66"/>
    <w:rsid w:val="00305E18"/>
    <w:rsid w:val="00311C54"/>
    <w:rsid w:val="003144CC"/>
    <w:rsid w:val="00315326"/>
    <w:rsid w:val="003233E8"/>
    <w:rsid w:val="00323578"/>
    <w:rsid w:val="00331C69"/>
    <w:rsid w:val="00332077"/>
    <w:rsid w:val="003320FA"/>
    <w:rsid w:val="003333C1"/>
    <w:rsid w:val="003342E5"/>
    <w:rsid w:val="00335C2A"/>
    <w:rsid w:val="003377DD"/>
    <w:rsid w:val="00341F7A"/>
    <w:rsid w:val="003420D2"/>
    <w:rsid w:val="00342C30"/>
    <w:rsid w:val="0035262B"/>
    <w:rsid w:val="00352857"/>
    <w:rsid w:val="003539C8"/>
    <w:rsid w:val="00353BF5"/>
    <w:rsid w:val="003544C1"/>
    <w:rsid w:val="00354F96"/>
    <w:rsid w:val="00355BB1"/>
    <w:rsid w:val="00355FB7"/>
    <w:rsid w:val="00357E63"/>
    <w:rsid w:val="003646EF"/>
    <w:rsid w:val="003734F2"/>
    <w:rsid w:val="0037377F"/>
    <w:rsid w:val="00375BA1"/>
    <w:rsid w:val="00377039"/>
    <w:rsid w:val="003809B6"/>
    <w:rsid w:val="003815F5"/>
    <w:rsid w:val="00381DF3"/>
    <w:rsid w:val="00382C47"/>
    <w:rsid w:val="003900E5"/>
    <w:rsid w:val="00393C16"/>
    <w:rsid w:val="00395B3F"/>
    <w:rsid w:val="003A16D8"/>
    <w:rsid w:val="003A3649"/>
    <w:rsid w:val="003A57AA"/>
    <w:rsid w:val="003B018D"/>
    <w:rsid w:val="003B0695"/>
    <w:rsid w:val="003B0F6E"/>
    <w:rsid w:val="003B1FD0"/>
    <w:rsid w:val="003B302C"/>
    <w:rsid w:val="003B7392"/>
    <w:rsid w:val="003C1658"/>
    <w:rsid w:val="003C2864"/>
    <w:rsid w:val="003C2A1A"/>
    <w:rsid w:val="003C6533"/>
    <w:rsid w:val="003D134D"/>
    <w:rsid w:val="003D2BE5"/>
    <w:rsid w:val="003D51F7"/>
    <w:rsid w:val="003E0320"/>
    <w:rsid w:val="003E1C03"/>
    <w:rsid w:val="003E3ED5"/>
    <w:rsid w:val="003E56E0"/>
    <w:rsid w:val="003E70D7"/>
    <w:rsid w:val="003F0130"/>
    <w:rsid w:val="003F0524"/>
    <w:rsid w:val="003F2B8E"/>
    <w:rsid w:val="003F5D41"/>
    <w:rsid w:val="004063D5"/>
    <w:rsid w:val="004113B3"/>
    <w:rsid w:val="0041633B"/>
    <w:rsid w:val="00423D35"/>
    <w:rsid w:val="00423E53"/>
    <w:rsid w:val="0042616D"/>
    <w:rsid w:val="004312E2"/>
    <w:rsid w:val="00433BB1"/>
    <w:rsid w:val="00436E97"/>
    <w:rsid w:val="00437FE6"/>
    <w:rsid w:val="004402F8"/>
    <w:rsid w:val="0044158E"/>
    <w:rsid w:val="00444127"/>
    <w:rsid w:val="00446C63"/>
    <w:rsid w:val="00447A2B"/>
    <w:rsid w:val="00447D9B"/>
    <w:rsid w:val="0045034A"/>
    <w:rsid w:val="0045450C"/>
    <w:rsid w:val="00454DC4"/>
    <w:rsid w:val="00460B6D"/>
    <w:rsid w:val="004639A7"/>
    <w:rsid w:val="00471DCB"/>
    <w:rsid w:val="00473FB0"/>
    <w:rsid w:val="00476376"/>
    <w:rsid w:val="00480479"/>
    <w:rsid w:val="00480832"/>
    <w:rsid w:val="00481810"/>
    <w:rsid w:val="00481B7C"/>
    <w:rsid w:val="0049117A"/>
    <w:rsid w:val="004912E6"/>
    <w:rsid w:val="00493367"/>
    <w:rsid w:val="004954D2"/>
    <w:rsid w:val="004A0032"/>
    <w:rsid w:val="004A1A76"/>
    <w:rsid w:val="004A23F7"/>
    <w:rsid w:val="004A4FA3"/>
    <w:rsid w:val="004A7CC3"/>
    <w:rsid w:val="004B072A"/>
    <w:rsid w:val="004B14B4"/>
    <w:rsid w:val="004B2F15"/>
    <w:rsid w:val="004B438C"/>
    <w:rsid w:val="004C06AD"/>
    <w:rsid w:val="004C0E72"/>
    <w:rsid w:val="004D1575"/>
    <w:rsid w:val="004D1C4A"/>
    <w:rsid w:val="004D1FF6"/>
    <w:rsid w:val="004E1280"/>
    <w:rsid w:val="004E287B"/>
    <w:rsid w:val="004E49AE"/>
    <w:rsid w:val="004E587E"/>
    <w:rsid w:val="004E5CE6"/>
    <w:rsid w:val="004F0239"/>
    <w:rsid w:val="004F0C18"/>
    <w:rsid w:val="004F14CD"/>
    <w:rsid w:val="004F498D"/>
    <w:rsid w:val="004F5526"/>
    <w:rsid w:val="004F6CA3"/>
    <w:rsid w:val="00502935"/>
    <w:rsid w:val="00503004"/>
    <w:rsid w:val="00503BE6"/>
    <w:rsid w:val="005044B8"/>
    <w:rsid w:val="00504B36"/>
    <w:rsid w:val="00505518"/>
    <w:rsid w:val="00506846"/>
    <w:rsid w:val="005076B5"/>
    <w:rsid w:val="0051093E"/>
    <w:rsid w:val="0051206A"/>
    <w:rsid w:val="005172C0"/>
    <w:rsid w:val="0052051B"/>
    <w:rsid w:val="005209B9"/>
    <w:rsid w:val="0052248F"/>
    <w:rsid w:val="00522800"/>
    <w:rsid w:val="00522836"/>
    <w:rsid w:val="00527131"/>
    <w:rsid w:val="0052744F"/>
    <w:rsid w:val="00530594"/>
    <w:rsid w:val="00531339"/>
    <w:rsid w:val="00533A13"/>
    <w:rsid w:val="00533C23"/>
    <w:rsid w:val="00535C4B"/>
    <w:rsid w:val="00540931"/>
    <w:rsid w:val="005423B8"/>
    <w:rsid w:val="00543BBC"/>
    <w:rsid w:val="00543CC7"/>
    <w:rsid w:val="00544E21"/>
    <w:rsid w:val="00544F59"/>
    <w:rsid w:val="00550BAA"/>
    <w:rsid w:val="00550CF9"/>
    <w:rsid w:val="0055191F"/>
    <w:rsid w:val="00551D7A"/>
    <w:rsid w:val="00552D8C"/>
    <w:rsid w:val="00554873"/>
    <w:rsid w:val="0056426E"/>
    <w:rsid w:val="0056508B"/>
    <w:rsid w:val="00571D87"/>
    <w:rsid w:val="005723F3"/>
    <w:rsid w:val="005735F8"/>
    <w:rsid w:val="005763C6"/>
    <w:rsid w:val="0057677E"/>
    <w:rsid w:val="0057743F"/>
    <w:rsid w:val="00582B54"/>
    <w:rsid w:val="00584A5B"/>
    <w:rsid w:val="00585034"/>
    <w:rsid w:val="00586079"/>
    <w:rsid w:val="005862A5"/>
    <w:rsid w:val="005905FD"/>
    <w:rsid w:val="005946A8"/>
    <w:rsid w:val="00595568"/>
    <w:rsid w:val="00595DCA"/>
    <w:rsid w:val="005A2842"/>
    <w:rsid w:val="005A7703"/>
    <w:rsid w:val="005B0229"/>
    <w:rsid w:val="005B3BC8"/>
    <w:rsid w:val="005B5221"/>
    <w:rsid w:val="005C5A97"/>
    <w:rsid w:val="005D0259"/>
    <w:rsid w:val="005D0BA0"/>
    <w:rsid w:val="005D218A"/>
    <w:rsid w:val="005D632E"/>
    <w:rsid w:val="005E0C00"/>
    <w:rsid w:val="005E434C"/>
    <w:rsid w:val="005E472E"/>
    <w:rsid w:val="005E7740"/>
    <w:rsid w:val="005F10A2"/>
    <w:rsid w:val="005F73E1"/>
    <w:rsid w:val="006002A8"/>
    <w:rsid w:val="006024A7"/>
    <w:rsid w:val="00604956"/>
    <w:rsid w:val="006052B8"/>
    <w:rsid w:val="00606199"/>
    <w:rsid w:val="0060792E"/>
    <w:rsid w:val="00612421"/>
    <w:rsid w:val="0062154E"/>
    <w:rsid w:val="00624173"/>
    <w:rsid w:val="00625E03"/>
    <w:rsid w:val="00626377"/>
    <w:rsid w:val="00631BA2"/>
    <w:rsid w:val="00633C93"/>
    <w:rsid w:val="00635C73"/>
    <w:rsid w:val="0064257B"/>
    <w:rsid w:val="00642E31"/>
    <w:rsid w:val="0064481B"/>
    <w:rsid w:val="00645C83"/>
    <w:rsid w:val="0064654B"/>
    <w:rsid w:val="00646C0A"/>
    <w:rsid w:val="006474A0"/>
    <w:rsid w:val="00647D68"/>
    <w:rsid w:val="00653E26"/>
    <w:rsid w:val="00654A07"/>
    <w:rsid w:val="006560B9"/>
    <w:rsid w:val="006610DB"/>
    <w:rsid w:val="0066209E"/>
    <w:rsid w:val="00664DB2"/>
    <w:rsid w:val="0066531F"/>
    <w:rsid w:val="0067160E"/>
    <w:rsid w:val="00677407"/>
    <w:rsid w:val="00680999"/>
    <w:rsid w:val="006825D9"/>
    <w:rsid w:val="006873A9"/>
    <w:rsid w:val="00693BB9"/>
    <w:rsid w:val="00695E97"/>
    <w:rsid w:val="00695EFF"/>
    <w:rsid w:val="006A0C4F"/>
    <w:rsid w:val="006A22A9"/>
    <w:rsid w:val="006A54FC"/>
    <w:rsid w:val="006A6736"/>
    <w:rsid w:val="006B0A36"/>
    <w:rsid w:val="006B1DC5"/>
    <w:rsid w:val="006B3FB7"/>
    <w:rsid w:val="006B545B"/>
    <w:rsid w:val="006C5977"/>
    <w:rsid w:val="006D1B55"/>
    <w:rsid w:val="006D474E"/>
    <w:rsid w:val="006D4D58"/>
    <w:rsid w:val="006D4EC2"/>
    <w:rsid w:val="006D5FFE"/>
    <w:rsid w:val="006E1652"/>
    <w:rsid w:val="006E1885"/>
    <w:rsid w:val="006E5BC5"/>
    <w:rsid w:val="006E7F83"/>
    <w:rsid w:val="006F11DA"/>
    <w:rsid w:val="006F28C3"/>
    <w:rsid w:val="006F710D"/>
    <w:rsid w:val="006F7B18"/>
    <w:rsid w:val="006F7B58"/>
    <w:rsid w:val="00703AC6"/>
    <w:rsid w:val="0070400B"/>
    <w:rsid w:val="007043B7"/>
    <w:rsid w:val="00705B86"/>
    <w:rsid w:val="00705BC3"/>
    <w:rsid w:val="00705D82"/>
    <w:rsid w:val="00707FB0"/>
    <w:rsid w:val="0071004F"/>
    <w:rsid w:val="0071140B"/>
    <w:rsid w:val="007170E1"/>
    <w:rsid w:val="00717648"/>
    <w:rsid w:val="0072023E"/>
    <w:rsid w:val="00722D6E"/>
    <w:rsid w:val="00723B53"/>
    <w:rsid w:val="0072583B"/>
    <w:rsid w:val="00726581"/>
    <w:rsid w:val="00734185"/>
    <w:rsid w:val="00734272"/>
    <w:rsid w:val="00734B7C"/>
    <w:rsid w:val="00735138"/>
    <w:rsid w:val="0073534F"/>
    <w:rsid w:val="0073686E"/>
    <w:rsid w:val="00740347"/>
    <w:rsid w:val="0074513E"/>
    <w:rsid w:val="007516F9"/>
    <w:rsid w:val="00753E2C"/>
    <w:rsid w:val="00755A71"/>
    <w:rsid w:val="00756279"/>
    <w:rsid w:val="0076052A"/>
    <w:rsid w:val="00761219"/>
    <w:rsid w:val="00761679"/>
    <w:rsid w:val="00762B5F"/>
    <w:rsid w:val="007633AB"/>
    <w:rsid w:val="007640BE"/>
    <w:rsid w:val="00764A10"/>
    <w:rsid w:val="00765C34"/>
    <w:rsid w:val="00767FED"/>
    <w:rsid w:val="00774E3C"/>
    <w:rsid w:val="0077627A"/>
    <w:rsid w:val="007826BF"/>
    <w:rsid w:val="00786EC0"/>
    <w:rsid w:val="0079067B"/>
    <w:rsid w:val="007955F7"/>
    <w:rsid w:val="007A31C4"/>
    <w:rsid w:val="007A4D9F"/>
    <w:rsid w:val="007A5C67"/>
    <w:rsid w:val="007A758A"/>
    <w:rsid w:val="007B0E20"/>
    <w:rsid w:val="007B275D"/>
    <w:rsid w:val="007B416F"/>
    <w:rsid w:val="007B5800"/>
    <w:rsid w:val="007B664B"/>
    <w:rsid w:val="007B6EA8"/>
    <w:rsid w:val="007C057A"/>
    <w:rsid w:val="007C37A1"/>
    <w:rsid w:val="007C3D24"/>
    <w:rsid w:val="007D0866"/>
    <w:rsid w:val="007D0AF0"/>
    <w:rsid w:val="007D59AC"/>
    <w:rsid w:val="007D5F24"/>
    <w:rsid w:val="007D60B0"/>
    <w:rsid w:val="007E0875"/>
    <w:rsid w:val="007E1998"/>
    <w:rsid w:val="007E199F"/>
    <w:rsid w:val="007E376C"/>
    <w:rsid w:val="007E38AE"/>
    <w:rsid w:val="007E4F2E"/>
    <w:rsid w:val="007F0EB1"/>
    <w:rsid w:val="008021E1"/>
    <w:rsid w:val="00804801"/>
    <w:rsid w:val="00807CF2"/>
    <w:rsid w:val="008120AE"/>
    <w:rsid w:val="0081260A"/>
    <w:rsid w:val="00821074"/>
    <w:rsid w:val="00822E8E"/>
    <w:rsid w:val="008234A2"/>
    <w:rsid w:val="00824CD4"/>
    <w:rsid w:val="00827F06"/>
    <w:rsid w:val="00830336"/>
    <w:rsid w:val="0083591E"/>
    <w:rsid w:val="008365FD"/>
    <w:rsid w:val="00836A39"/>
    <w:rsid w:val="00841B31"/>
    <w:rsid w:val="00847F5E"/>
    <w:rsid w:val="008609E4"/>
    <w:rsid w:val="008613C4"/>
    <w:rsid w:val="008613D3"/>
    <w:rsid w:val="00862489"/>
    <w:rsid w:val="00862541"/>
    <w:rsid w:val="00864F9B"/>
    <w:rsid w:val="0086565A"/>
    <w:rsid w:val="008708BF"/>
    <w:rsid w:val="008712D6"/>
    <w:rsid w:val="008750B3"/>
    <w:rsid w:val="008760AD"/>
    <w:rsid w:val="00876242"/>
    <w:rsid w:val="008767B3"/>
    <w:rsid w:val="00876B58"/>
    <w:rsid w:val="00883900"/>
    <w:rsid w:val="00883CD8"/>
    <w:rsid w:val="00884DF0"/>
    <w:rsid w:val="00893336"/>
    <w:rsid w:val="00897603"/>
    <w:rsid w:val="008A0AFB"/>
    <w:rsid w:val="008B0158"/>
    <w:rsid w:val="008B0224"/>
    <w:rsid w:val="008B1DCC"/>
    <w:rsid w:val="008B2FBE"/>
    <w:rsid w:val="008B4434"/>
    <w:rsid w:val="008B4D32"/>
    <w:rsid w:val="008B4FE6"/>
    <w:rsid w:val="008B5B8C"/>
    <w:rsid w:val="008B6BA5"/>
    <w:rsid w:val="008B7608"/>
    <w:rsid w:val="008C267B"/>
    <w:rsid w:val="008C79D9"/>
    <w:rsid w:val="008D0949"/>
    <w:rsid w:val="008D1D45"/>
    <w:rsid w:val="008D1F6C"/>
    <w:rsid w:val="008D2534"/>
    <w:rsid w:val="008D526C"/>
    <w:rsid w:val="008D5B5F"/>
    <w:rsid w:val="008D686B"/>
    <w:rsid w:val="008D78DB"/>
    <w:rsid w:val="008E17EE"/>
    <w:rsid w:val="008E260D"/>
    <w:rsid w:val="008E299F"/>
    <w:rsid w:val="008E7589"/>
    <w:rsid w:val="008F0D45"/>
    <w:rsid w:val="008F1437"/>
    <w:rsid w:val="008F153B"/>
    <w:rsid w:val="008F4D3C"/>
    <w:rsid w:val="008F7898"/>
    <w:rsid w:val="00900153"/>
    <w:rsid w:val="0090026A"/>
    <w:rsid w:val="009007A7"/>
    <w:rsid w:val="00907DAC"/>
    <w:rsid w:val="00913F9F"/>
    <w:rsid w:val="00917708"/>
    <w:rsid w:val="00921028"/>
    <w:rsid w:val="009248EF"/>
    <w:rsid w:val="00932870"/>
    <w:rsid w:val="00935D3B"/>
    <w:rsid w:val="009404DA"/>
    <w:rsid w:val="00941D57"/>
    <w:rsid w:val="0094247D"/>
    <w:rsid w:val="00945BBE"/>
    <w:rsid w:val="00952DFD"/>
    <w:rsid w:val="00953E8A"/>
    <w:rsid w:val="00955CE7"/>
    <w:rsid w:val="00960717"/>
    <w:rsid w:val="0096075C"/>
    <w:rsid w:val="00961B6F"/>
    <w:rsid w:val="00962130"/>
    <w:rsid w:val="009637AB"/>
    <w:rsid w:val="00964999"/>
    <w:rsid w:val="00970AC9"/>
    <w:rsid w:val="00973B22"/>
    <w:rsid w:val="00980301"/>
    <w:rsid w:val="0098061C"/>
    <w:rsid w:val="0098441F"/>
    <w:rsid w:val="009855C2"/>
    <w:rsid w:val="0099121D"/>
    <w:rsid w:val="00991B43"/>
    <w:rsid w:val="0099560F"/>
    <w:rsid w:val="009A0B6A"/>
    <w:rsid w:val="009A3293"/>
    <w:rsid w:val="009A6794"/>
    <w:rsid w:val="009A6BD3"/>
    <w:rsid w:val="009B4004"/>
    <w:rsid w:val="009B4A64"/>
    <w:rsid w:val="009C01E8"/>
    <w:rsid w:val="009C13AA"/>
    <w:rsid w:val="009C2C8C"/>
    <w:rsid w:val="009C7192"/>
    <w:rsid w:val="009C75B6"/>
    <w:rsid w:val="009D1FB5"/>
    <w:rsid w:val="009D2BB0"/>
    <w:rsid w:val="009D3FD5"/>
    <w:rsid w:val="009D5A62"/>
    <w:rsid w:val="009E2DA8"/>
    <w:rsid w:val="009E2E14"/>
    <w:rsid w:val="009E322B"/>
    <w:rsid w:val="009E488E"/>
    <w:rsid w:val="009E5F79"/>
    <w:rsid w:val="009E668A"/>
    <w:rsid w:val="009F19AB"/>
    <w:rsid w:val="009F2728"/>
    <w:rsid w:val="009F3B60"/>
    <w:rsid w:val="009F4AB9"/>
    <w:rsid w:val="009F5915"/>
    <w:rsid w:val="009F6003"/>
    <w:rsid w:val="009F602B"/>
    <w:rsid w:val="009F6E58"/>
    <w:rsid w:val="00A000ED"/>
    <w:rsid w:val="00A01446"/>
    <w:rsid w:val="00A01FEF"/>
    <w:rsid w:val="00A0337F"/>
    <w:rsid w:val="00A04FAE"/>
    <w:rsid w:val="00A04FE4"/>
    <w:rsid w:val="00A1032C"/>
    <w:rsid w:val="00A17782"/>
    <w:rsid w:val="00A243B5"/>
    <w:rsid w:val="00A2440A"/>
    <w:rsid w:val="00A3037C"/>
    <w:rsid w:val="00A32165"/>
    <w:rsid w:val="00A3360C"/>
    <w:rsid w:val="00A41938"/>
    <w:rsid w:val="00A41BBF"/>
    <w:rsid w:val="00A43328"/>
    <w:rsid w:val="00A51115"/>
    <w:rsid w:val="00A51452"/>
    <w:rsid w:val="00A56570"/>
    <w:rsid w:val="00A5735A"/>
    <w:rsid w:val="00A60DCA"/>
    <w:rsid w:val="00A629E4"/>
    <w:rsid w:val="00A64520"/>
    <w:rsid w:val="00A7212E"/>
    <w:rsid w:val="00A72888"/>
    <w:rsid w:val="00A72B2B"/>
    <w:rsid w:val="00A75A2C"/>
    <w:rsid w:val="00A75D6C"/>
    <w:rsid w:val="00A777CE"/>
    <w:rsid w:val="00A813EE"/>
    <w:rsid w:val="00A81CD8"/>
    <w:rsid w:val="00A93795"/>
    <w:rsid w:val="00A93C70"/>
    <w:rsid w:val="00A95E58"/>
    <w:rsid w:val="00A97723"/>
    <w:rsid w:val="00AA3E08"/>
    <w:rsid w:val="00AA3F29"/>
    <w:rsid w:val="00AB2C45"/>
    <w:rsid w:val="00AB444D"/>
    <w:rsid w:val="00AB646A"/>
    <w:rsid w:val="00AC32B3"/>
    <w:rsid w:val="00AC4264"/>
    <w:rsid w:val="00AD0A30"/>
    <w:rsid w:val="00AD41C5"/>
    <w:rsid w:val="00AD4C8B"/>
    <w:rsid w:val="00AD5804"/>
    <w:rsid w:val="00AD734D"/>
    <w:rsid w:val="00AD7A4C"/>
    <w:rsid w:val="00AE1776"/>
    <w:rsid w:val="00AE5E36"/>
    <w:rsid w:val="00AF38B0"/>
    <w:rsid w:val="00AF4975"/>
    <w:rsid w:val="00AF5081"/>
    <w:rsid w:val="00B00F3F"/>
    <w:rsid w:val="00B019F4"/>
    <w:rsid w:val="00B054BE"/>
    <w:rsid w:val="00B05935"/>
    <w:rsid w:val="00B07697"/>
    <w:rsid w:val="00B078EC"/>
    <w:rsid w:val="00B10361"/>
    <w:rsid w:val="00B11E00"/>
    <w:rsid w:val="00B1275C"/>
    <w:rsid w:val="00B147C1"/>
    <w:rsid w:val="00B16EBD"/>
    <w:rsid w:val="00B17425"/>
    <w:rsid w:val="00B2033A"/>
    <w:rsid w:val="00B20F93"/>
    <w:rsid w:val="00B2549E"/>
    <w:rsid w:val="00B25601"/>
    <w:rsid w:val="00B268F2"/>
    <w:rsid w:val="00B270C5"/>
    <w:rsid w:val="00B320A0"/>
    <w:rsid w:val="00B32FA8"/>
    <w:rsid w:val="00B33264"/>
    <w:rsid w:val="00B33EEC"/>
    <w:rsid w:val="00B36115"/>
    <w:rsid w:val="00B42F94"/>
    <w:rsid w:val="00B4692A"/>
    <w:rsid w:val="00B502BF"/>
    <w:rsid w:val="00B52A93"/>
    <w:rsid w:val="00B531A7"/>
    <w:rsid w:val="00B53674"/>
    <w:rsid w:val="00B54A66"/>
    <w:rsid w:val="00B57020"/>
    <w:rsid w:val="00B60AC6"/>
    <w:rsid w:val="00B630D8"/>
    <w:rsid w:val="00B64269"/>
    <w:rsid w:val="00B655D6"/>
    <w:rsid w:val="00B71271"/>
    <w:rsid w:val="00B71AF7"/>
    <w:rsid w:val="00B72C41"/>
    <w:rsid w:val="00B72E2B"/>
    <w:rsid w:val="00B75D27"/>
    <w:rsid w:val="00B77771"/>
    <w:rsid w:val="00B82588"/>
    <w:rsid w:val="00B82CE6"/>
    <w:rsid w:val="00B847B7"/>
    <w:rsid w:val="00B849AB"/>
    <w:rsid w:val="00B85A73"/>
    <w:rsid w:val="00B86208"/>
    <w:rsid w:val="00B86763"/>
    <w:rsid w:val="00B87496"/>
    <w:rsid w:val="00B91915"/>
    <w:rsid w:val="00B91DFE"/>
    <w:rsid w:val="00B92E0A"/>
    <w:rsid w:val="00B9318B"/>
    <w:rsid w:val="00B96988"/>
    <w:rsid w:val="00B96ADB"/>
    <w:rsid w:val="00B97AEB"/>
    <w:rsid w:val="00BA062B"/>
    <w:rsid w:val="00BA18EB"/>
    <w:rsid w:val="00BA4604"/>
    <w:rsid w:val="00BA77E1"/>
    <w:rsid w:val="00BB011C"/>
    <w:rsid w:val="00BB0BD6"/>
    <w:rsid w:val="00BB1B29"/>
    <w:rsid w:val="00BB211D"/>
    <w:rsid w:val="00BB6A76"/>
    <w:rsid w:val="00BB72E5"/>
    <w:rsid w:val="00BB78AE"/>
    <w:rsid w:val="00BC2CEA"/>
    <w:rsid w:val="00BC688A"/>
    <w:rsid w:val="00BC7265"/>
    <w:rsid w:val="00BD00CD"/>
    <w:rsid w:val="00BD0296"/>
    <w:rsid w:val="00BD3FF5"/>
    <w:rsid w:val="00BE34A9"/>
    <w:rsid w:val="00BF4F00"/>
    <w:rsid w:val="00BF59EA"/>
    <w:rsid w:val="00BF61E0"/>
    <w:rsid w:val="00BF7291"/>
    <w:rsid w:val="00BF7A8E"/>
    <w:rsid w:val="00C001ED"/>
    <w:rsid w:val="00C0682F"/>
    <w:rsid w:val="00C1258E"/>
    <w:rsid w:val="00C12978"/>
    <w:rsid w:val="00C133C7"/>
    <w:rsid w:val="00C13896"/>
    <w:rsid w:val="00C173A7"/>
    <w:rsid w:val="00C20893"/>
    <w:rsid w:val="00C211F5"/>
    <w:rsid w:val="00C21D74"/>
    <w:rsid w:val="00C22390"/>
    <w:rsid w:val="00C24258"/>
    <w:rsid w:val="00C24FBF"/>
    <w:rsid w:val="00C32148"/>
    <w:rsid w:val="00C32711"/>
    <w:rsid w:val="00C32855"/>
    <w:rsid w:val="00C330E5"/>
    <w:rsid w:val="00C33161"/>
    <w:rsid w:val="00C35DE3"/>
    <w:rsid w:val="00C36EF1"/>
    <w:rsid w:val="00C41213"/>
    <w:rsid w:val="00C426BE"/>
    <w:rsid w:val="00C42B7A"/>
    <w:rsid w:val="00C453AA"/>
    <w:rsid w:val="00C53787"/>
    <w:rsid w:val="00C604A6"/>
    <w:rsid w:val="00C62E3B"/>
    <w:rsid w:val="00C6586E"/>
    <w:rsid w:val="00C661CE"/>
    <w:rsid w:val="00C668CB"/>
    <w:rsid w:val="00C75253"/>
    <w:rsid w:val="00C807AD"/>
    <w:rsid w:val="00C8233F"/>
    <w:rsid w:val="00C84C3F"/>
    <w:rsid w:val="00C84FD5"/>
    <w:rsid w:val="00C85385"/>
    <w:rsid w:val="00C86DCD"/>
    <w:rsid w:val="00C91AB7"/>
    <w:rsid w:val="00C9361D"/>
    <w:rsid w:val="00C96E79"/>
    <w:rsid w:val="00C975C4"/>
    <w:rsid w:val="00C97708"/>
    <w:rsid w:val="00C97808"/>
    <w:rsid w:val="00CA1EBC"/>
    <w:rsid w:val="00CA225A"/>
    <w:rsid w:val="00CA2409"/>
    <w:rsid w:val="00CA4519"/>
    <w:rsid w:val="00CA53BA"/>
    <w:rsid w:val="00CA6806"/>
    <w:rsid w:val="00CB060F"/>
    <w:rsid w:val="00CB1BE8"/>
    <w:rsid w:val="00CB585C"/>
    <w:rsid w:val="00CB5C76"/>
    <w:rsid w:val="00CB7439"/>
    <w:rsid w:val="00CC366F"/>
    <w:rsid w:val="00CD0806"/>
    <w:rsid w:val="00CD0DC5"/>
    <w:rsid w:val="00CD425B"/>
    <w:rsid w:val="00CE0AEB"/>
    <w:rsid w:val="00CE0B3D"/>
    <w:rsid w:val="00CE1A3B"/>
    <w:rsid w:val="00CE5898"/>
    <w:rsid w:val="00CF24C8"/>
    <w:rsid w:val="00CF43DA"/>
    <w:rsid w:val="00CF471F"/>
    <w:rsid w:val="00D00221"/>
    <w:rsid w:val="00D00DC0"/>
    <w:rsid w:val="00D02EB1"/>
    <w:rsid w:val="00D034F8"/>
    <w:rsid w:val="00D0462D"/>
    <w:rsid w:val="00D107EB"/>
    <w:rsid w:val="00D10E4F"/>
    <w:rsid w:val="00D117F1"/>
    <w:rsid w:val="00D12266"/>
    <w:rsid w:val="00D13336"/>
    <w:rsid w:val="00D134FE"/>
    <w:rsid w:val="00D14E48"/>
    <w:rsid w:val="00D14ED2"/>
    <w:rsid w:val="00D15BD8"/>
    <w:rsid w:val="00D17CC3"/>
    <w:rsid w:val="00D214C1"/>
    <w:rsid w:val="00D21B23"/>
    <w:rsid w:val="00D22AAC"/>
    <w:rsid w:val="00D255B8"/>
    <w:rsid w:val="00D264DD"/>
    <w:rsid w:val="00D3123E"/>
    <w:rsid w:val="00D3780D"/>
    <w:rsid w:val="00D477AA"/>
    <w:rsid w:val="00D50F3A"/>
    <w:rsid w:val="00D526B0"/>
    <w:rsid w:val="00D52830"/>
    <w:rsid w:val="00D52B84"/>
    <w:rsid w:val="00D53822"/>
    <w:rsid w:val="00D55360"/>
    <w:rsid w:val="00D56596"/>
    <w:rsid w:val="00D57887"/>
    <w:rsid w:val="00D64584"/>
    <w:rsid w:val="00D67070"/>
    <w:rsid w:val="00D7017D"/>
    <w:rsid w:val="00D73CC9"/>
    <w:rsid w:val="00D81FDB"/>
    <w:rsid w:val="00D821BB"/>
    <w:rsid w:val="00D8478E"/>
    <w:rsid w:val="00D84970"/>
    <w:rsid w:val="00D85088"/>
    <w:rsid w:val="00D87DAA"/>
    <w:rsid w:val="00D90690"/>
    <w:rsid w:val="00D9656E"/>
    <w:rsid w:val="00DA5A51"/>
    <w:rsid w:val="00DA6C20"/>
    <w:rsid w:val="00DB22CB"/>
    <w:rsid w:val="00DC0397"/>
    <w:rsid w:val="00DC3679"/>
    <w:rsid w:val="00DC3913"/>
    <w:rsid w:val="00DC71DB"/>
    <w:rsid w:val="00DD0D87"/>
    <w:rsid w:val="00DD1B10"/>
    <w:rsid w:val="00DD6D51"/>
    <w:rsid w:val="00DD6E6C"/>
    <w:rsid w:val="00DD6FF8"/>
    <w:rsid w:val="00DE1CAC"/>
    <w:rsid w:val="00DE51FD"/>
    <w:rsid w:val="00DF0A37"/>
    <w:rsid w:val="00DF2FAA"/>
    <w:rsid w:val="00DF5AE9"/>
    <w:rsid w:val="00DF7065"/>
    <w:rsid w:val="00E00E8E"/>
    <w:rsid w:val="00E01B4A"/>
    <w:rsid w:val="00E02698"/>
    <w:rsid w:val="00E02B2B"/>
    <w:rsid w:val="00E05A21"/>
    <w:rsid w:val="00E06AF8"/>
    <w:rsid w:val="00E12378"/>
    <w:rsid w:val="00E167CB"/>
    <w:rsid w:val="00E16923"/>
    <w:rsid w:val="00E17CE1"/>
    <w:rsid w:val="00E20C6F"/>
    <w:rsid w:val="00E21906"/>
    <w:rsid w:val="00E23A19"/>
    <w:rsid w:val="00E24509"/>
    <w:rsid w:val="00E30713"/>
    <w:rsid w:val="00E32634"/>
    <w:rsid w:val="00E367F7"/>
    <w:rsid w:val="00E410A3"/>
    <w:rsid w:val="00E43E10"/>
    <w:rsid w:val="00E512E5"/>
    <w:rsid w:val="00E573A7"/>
    <w:rsid w:val="00E57422"/>
    <w:rsid w:val="00E6042A"/>
    <w:rsid w:val="00E61BB7"/>
    <w:rsid w:val="00E62B88"/>
    <w:rsid w:val="00E64F59"/>
    <w:rsid w:val="00E664BD"/>
    <w:rsid w:val="00E67378"/>
    <w:rsid w:val="00E71F08"/>
    <w:rsid w:val="00E74297"/>
    <w:rsid w:val="00E74D18"/>
    <w:rsid w:val="00E77BAD"/>
    <w:rsid w:val="00E80298"/>
    <w:rsid w:val="00E80985"/>
    <w:rsid w:val="00E80ADB"/>
    <w:rsid w:val="00E856A8"/>
    <w:rsid w:val="00E86BEE"/>
    <w:rsid w:val="00E91E9E"/>
    <w:rsid w:val="00E93E74"/>
    <w:rsid w:val="00E95B1D"/>
    <w:rsid w:val="00E95C7A"/>
    <w:rsid w:val="00EA492D"/>
    <w:rsid w:val="00EA578B"/>
    <w:rsid w:val="00EA626E"/>
    <w:rsid w:val="00EA6C61"/>
    <w:rsid w:val="00EA793F"/>
    <w:rsid w:val="00EB301B"/>
    <w:rsid w:val="00EB4F30"/>
    <w:rsid w:val="00EB74B5"/>
    <w:rsid w:val="00EC0A94"/>
    <w:rsid w:val="00EC3518"/>
    <w:rsid w:val="00EC372C"/>
    <w:rsid w:val="00EC3CF3"/>
    <w:rsid w:val="00EC548E"/>
    <w:rsid w:val="00EC5F98"/>
    <w:rsid w:val="00EC625D"/>
    <w:rsid w:val="00ED05E8"/>
    <w:rsid w:val="00ED0799"/>
    <w:rsid w:val="00EE403E"/>
    <w:rsid w:val="00EE47CF"/>
    <w:rsid w:val="00EE580F"/>
    <w:rsid w:val="00EE7D2C"/>
    <w:rsid w:val="00EF08F2"/>
    <w:rsid w:val="00EF1B5D"/>
    <w:rsid w:val="00EF31ED"/>
    <w:rsid w:val="00F0404C"/>
    <w:rsid w:val="00F04BE6"/>
    <w:rsid w:val="00F1150B"/>
    <w:rsid w:val="00F13A07"/>
    <w:rsid w:val="00F15A3C"/>
    <w:rsid w:val="00F1734F"/>
    <w:rsid w:val="00F20382"/>
    <w:rsid w:val="00F22634"/>
    <w:rsid w:val="00F229CE"/>
    <w:rsid w:val="00F308D0"/>
    <w:rsid w:val="00F42A71"/>
    <w:rsid w:val="00F56030"/>
    <w:rsid w:val="00F56EC5"/>
    <w:rsid w:val="00F60ABD"/>
    <w:rsid w:val="00F61D8B"/>
    <w:rsid w:val="00F63C6E"/>
    <w:rsid w:val="00F717B2"/>
    <w:rsid w:val="00F719EA"/>
    <w:rsid w:val="00F7241F"/>
    <w:rsid w:val="00F72E7B"/>
    <w:rsid w:val="00F72F45"/>
    <w:rsid w:val="00F73140"/>
    <w:rsid w:val="00F77AC0"/>
    <w:rsid w:val="00F80102"/>
    <w:rsid w:val="00F82BD9"/>
    <w:rsid w:val="00F8387F"/>
    <w:rsid w:val="00F91262"/>
    <w:rsid w:val="00F93FF4"/>
    <w:rsid w:val="00F94F53"/>
    <w:rsid w:val="00F95238"/>
    <w:rsid w:val="00F96E9A"/>
    <w:rsid w:val="00F9750F"/>
    <w:rsid w:val="00F97D88"/>
    <w:rsid w:val="00FA2D02"/>
    <w:rsid w:val="00FA2E4C"/>
    <w:rsid w:val="00FA4FE3"/>
    <w:rsid w:val="00FA5234"/>
    <w:rsid w:val="00FA6E19"/>
    <w:rsid w:val="00FA7326"/>
    <w:rsid w:val="00FB0058"/>
    <w:rsid w:val="00FB2721"/>
    <w:rsid w:val="00FB3D75"/>
    <w:rsid w:val="00FB6741"/>
    <w:rsid w:val="00FC0712"/>
    <w:rsid w:val="00FC313C"/>
    <w:rsid w:val="00FC50EC"/>
    <w:rsid w:val="00FD1137"/>
    <w:rsid w:val="00FD13D0"/>
    <w:rsid w:val="00FD3469"/>
    <w:rsid w:val="00FD3538"/>
    <w:rsid w:val="00FD6FF2"/>
    <w:rsid w:val="00FE0372"/>
    <w:rsid w:val="00FE198E"/>
    <w:rsid w:val="00FE5899"/>
    <w:rsid w:val="00FF2711"/>
    <w:rsid w:val="00FF3053"/>
    <w:rsid w:val="00FF35C4"/>
    <w:rsid w:val="00FF36E9"/>
    <w:rsid w:val="00FF3BCD"/>
    <w:rsid w:val="00FF4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321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</cp:revision>
  <cp:lastPrinted>1998-02-03T19:29:00Z</cp:lastPrinted>
  <dcterms:created xsi:type="dcterms:W3CDTF">2018-07-18T22:15:00Z</dcterms:created>
  <dcterms:modified xsi:type="dcterms:W3CDTF">2024-01-10T21:36:00Z</dcterms:modified>
</cp:coreProperties>
</file>