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732E62" w:rsidRPr="00732E62">
        <w:rPr>
          <w:sz w:val="22"/>
        </w:rPr>
        <w:t xml:space="preserve">Angela Maria de Oliveira Pinheiro 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732E62">
        <w:rPr>
          <w:sz w:val="22"/>
        </w:rPr>
        <w:t>68</w:t>
      </w:r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32E62">
        <w:rPr>
          <w:sz w:val="22"/>
        </w:rPr>
        <w:t>AIT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732E62">
        <w:rPr>
          <w:sz w:val="22"/>
        </w:rPr>
        <w:t>10 jan. 24</w:t>
      </w:r>
      <w:bookmarkStart w:id="0" w:name="_GoBack"/>
      <w:bookmarkEnd w:id="0"/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2E62">
        <w:rPr>
          <w:noProof/>
          <w:sz w:val="24"/>
        </w:rPr>
        <w:t>10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04F" w:rsidRDefault="009C004F">
      <w:r>
        <w:separator/>
      </w:r>
    </w:p>
  </w:endnote>
  <w:endnote w:type="continuationSeparator" w:id="0">
    <w:p w:rsidR="009C004F" w:rsidRDefault="009C0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C004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04F" w:rsidRDefault="009C004F">
      <w:r>
        <w:separator/>
      </w:r>
    </w:p>
  </w:footnote>
  <w:footnote w:type="continuationSeparator" w:id="0">
    <w:p w:rsidR="009C004F" w:rsidRDefault="009C00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0929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3F20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416F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2FB"/>
    <w:rsid w:val="0069366F"/>
    <w:rsid w:val="00693DDE"/>
    <w:rsid w:val="0069622D"/>
    <w:rsid w:val="006969AB"/>
    <w:rsid w:val="006A080D"/>
    <w:rsid w:val="006A2DC1"/>
    <w:rsid w:val="006A42FC"/>
    <w:rsid w:val="006A5261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2E62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04F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14E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A8D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217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422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59</cp:revision>
  <cp:lastPrinted>2017-08-09T15:22:00Z</cp:lastPrinted>
  <dcterms:created xsi:type="dcterms:W3CDTF">2018-07-18T22:11:00Z</dcterms:created>
  <dcterms:modified xsi:type="dcterms:W3CDTF">2024-01-10T21:37:00Z</dcterms:modified>
</cp:coreProperties>
</file>