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F05A5" w:rsidRPr="00AF05A5">
        <w:rPr>
          <w:sz w:val="22"/>
        </w:rPr>
        <w:t>Rawandeson Estevam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F4449">
        <w:rPr>
          <w:sz w:val="22"/>
        </w:rPr>
        <w:t>3</w:t>
      </w:r>
      <w:r w:rsidR="00AF05A5">
        <w:rPr>
          <w:sz w:val="22"/>
        </w:rPr>
        <w:t>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F05A5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F05A5">
        <w:rPr>
          <w:sz w:val="22"/>
        </w:rPr>
        <w:t>10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F05A5">
        <w:rPr>
          <w:sz w:val="22"/>
        </w:rPr>
        <w:t>Ndn.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449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F4449">
        <w:t>37,2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5A5">
        <w:rPr>
          <w:noProof/>
          <w:sz w:val="24"/>
        </w:rPr>
        <w:t>10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C0F" w:rsidRDefault="00433C0F">
      <w:r>
        <w:separator/>
      </w:r>
    </w:p>
  </w:endnote>
  <w:endnote w:type="continuationSeparator" w:id="0">
    <w:p w:rsidR="00433C0F" w:rsidRDefault="00433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3C0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C0F" w:rsidRDefault="00433C0F">
      <w:r>
        <w:separator/>
      </w:r>
    </w:p>
  </w:footnote>
  <w:footnote w:type="continuationSeparator" w:id="0">
    <w:p w:rsidR="00433C0F" w:rsidRDefault="00433C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0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57558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4934</cp:revision>
  <cp:lastPrinted>2023-04-18T21:04:00Z</cp:lastPrinted>
  <dcterms:created xsi:type="dcterms:W3CDTF">2016-03-08T22:06:00Z</dcterms:created>
  <dcterms:modified xsi:type="dcterms:W3CDTF">2024-01-10T17:41:00Z</dcterms:modified>
</cp:coreProperties>
</file>