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33C9B" w:rsidRPr="00433C9B">
        <w:rPr>
          <w:sz w:val="22"/>
        </w:rPr>
        <w:t>Iwar Fonseca Mattos Neto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33C9B">
        <w:rPr>
          <w:sz w:val="22"/>
        </w:rPr>
        <w:t>26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33C9B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FA42FF">
        <w:rPr>
          <w:sz w:val="22"/>
        </w:rPr>
        <w:t>5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33C9B">
        <w:rPr>
          <w:sz w:val="22"/>
        </w:rPr>
        <w:t>Zetron XL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40B2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D40B28">
        <w:t>47.3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A42FF">
        <w:rPr>
          <w:noProof/>
          <w:sz w:val="24"/>
        </w:rPr>
        <w:t>5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AEB" w:rsidRDefault="004D3AEB">
      <w:r>
        <w:separator/>
      </w:r>
    </w:p>
  </w:endnote>
  <w:endnote w:type="continuationSeparator" w:id="0">
    <w:p w:rsidR="004D3AEB" w:rsidRDefault="004D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D3A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AEB" w:rsidRDefault="004D3AEB">
      <w:r>
        <w:separator/>
      </w:r>
    </w:p>
  </w:footnote>
  <w:footnote w:type="continuationSeparator" w:id="0">
    <w:p w:rsidR="004D3AEB" w:rsidRDefault="004D3A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57556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4930</cp:revision>
  <cp:lastPrinted>2023-04-18T21:04:00Z</cp:lastPrinted>
  <dcterms:created xsi:type="dcterms:W3CDTF">2016-03-08T22:06:00Z</dcterms:created>
  <dcterms:modified xsi:type="dcterms:W3CDTF">2024-01-05T16:56:00Z</dcterms:modified>
</cp:coreProperties>
</file>