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Pr="00602091" w:rsidRDefault="00550BAA" w:rsidP="00602091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602091">
        <w:t>ELETRONEUROMIOGRAFIA</w:t>
      </w:r>
    </w:p>
    <w:p w:rsidR="007D0B8C" w:rsidRDefault="007D0B8C" w:rsidP="007D0B8C">
      <w:pPr>
        <w:rPr>
          <w:sz w:val="32"/>
        </w:rPr>
      </w:pPr>
    </w:p>
    <w:p w:rsidR="005159F8" w:rsidRDefault="005159F8" w:rsidP="007D0B8C">
      <w:pPr>
        <w:rPr>
          <w:sz w:val="32"/>
        </w:rPr>
      </w:pPr>
    </w:p>
    <w:p w:rsidR="00624099" w:rsidRPr="00624099" w:rsidRDefault="00624099" w:rsidP="00624099">
      <w:pPr>
        <w:rPr>
          <w:sz w:val="32"/>
          <w:szCs w:val="32"/>
        </w:rPr>
      </w:pPr>
      <w:r w:rsidRPr="00624099">
        <w:rPr>
          <w:sz w:val="32"/>
          <w:szCs w:val="32"/>
        </w:rPr>
        <w:t xml:space="preserve">PACIENTE: </w:t>
      </w:r>
      <w:r w:rsidR="00A60BD4">
        <w:rPr>
          <w:sz w:val="32"/>
          <w:szCs w:val="32"/>
        </w:rPr>
        <w:t>Iwar F.Mattos Neto</w:t>
      </w:r>
      <w:r w:rsidR="00374CD6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ID:</w:t>
      </w:r>
      <w:r w:rsidR="002E5A51">
        <w:rPr>
          <w:sz w:val="32"/>
          <w:szCs w:val="32"/>
        </w:rPr>
        <w:t>2</w:t>
      </w:r>
      <w:r w:rsidR="00A60BD4">
        <w:rPr>
          <w:sz w:val="32"/>
          <w:szCs w:val="32"/>
        </w:rPr>
        <w:t>9295</w:t>
      </w:r>
    </w:p>
    <w:p w:rsidR="00624099" w:rsidRPr="00624099" w:rsidRDefault="00624099" w:rsidP="00624099">
      <w:pPr>
        <w:rPr>
          <w:sz w:val="32"/>
          <w:szCs w:val="32"/>
        </w:rPr>
      </w:pPr>
      <w:r w:rsidRPr="00624099">
        <w:rPr>
          <w:sz w:val="32"/>
          <w:szCs w:val="32"/>
        </w:rPr>
        <w:t>IDADE:</w:t>
      </w:r>
      <w:r w:rsidR="00A60BD4">
        <w:rPr>
          <w:sz w:val="32"/>
          <w:szCs w:val="32"/>
        </w:rPr>
        <w:t>26</w:t>
      </w:r>
      <w:r w:rsidRPr="00624099">
        <w:rPr>
          <w:sz w:val="32"/>
          <w:szCs w:val="32"/>
        </w:rPr>
        <w:t xml:space="preserve"> anos SEXO: </w:t>
      </w:r>
      <w:r w:rsidR="00A60BD4">
        <w:rPr>
          <w:sz w:val="32"/>
          <w:szCs w:val="32"/>
        </w:rPr>
        <w:t>M</w:t>
      </w:r>
      <w:r w:rsidRPr="00624099">
        <w:rPr>
          <w:sz w:val="32"/>
          <w:szCs w:val="32"/>
        </w:rPr>
        <w:t xml:space="preserve">                    </w:t>
      </w:r>
    </w:p>
    <w:p w:rsidR="00280C3F" w:rsidRDefault="00624099" w:rsidP="00624099">
      <w:pPr>
        <w:rPr>
          <w:sz w:val="32"/>
          <w:szCs w:val="32"/>
        </w:rPr>
      </w:pPr>
      <w:r w:rsidRPr="00624099">
        <w:rPr>
          <w:sz w:val="32"/>
          <w:szCs w:val="32"/>
        </w:rPr>
        <w:t xml:space="preserve">DATA DO EXAME: </w:t>
      </w:r>
      <w:r w:rsidR="00A60BD4">
        <w:rPr>
          <w:sz w:val="32"/>
          <w:szCs w:val="32"/>
        </w:rPr>
        <w:t>5</w:t>
      </w:r>
      <w:bookmarkStart w:id="0" w:name="_GoBack"/>
      <w:bookmarkEnd w:id="0"/>
      <w:r w:rsidR="007379FB">
        <w:rPr>
          <w:sz w:val="32"/>
          <w:szCs w:val="32"/>
        </w:rPr>
        <w:t xml:space="preserve"> jan. 24</w:t>
      </w:r>
    </w:p>
    <w:p w:rsidR="00684E96" w:rsidRDefault="00485378" w:rsidP="008814D6">
      <w:pPr>
        <w:rPr>
          <w:sz w:val="32"/>
          <w:szCs w:val="32"/>
        </w:rPr>
      </w:pPr>
      <w:r>
        <w:rPr>
          <w:sz w:val="32"/>
          <w:szCs w:val="32"/>
        </w:rPr>
        <w:t>SEGMENTO ESTUDADO:Membro</w:t>
      </w:r>
      <w:r w:rsidR="00856249">
        <w:rPr>
          <w:sz w:val="32"/>
          <w:szCs w:val="32"/>
        </w:rPr>
        <w:t>s</w:t>
      </w:r>
      <w:r>
        <w:rPr>
          <w:sz w:val="32"/>
          <w:szCs w:val="32"/>
        </w:rPr>
        <w:t xml:space="preserve"> inferior</w:t>
      </w:r>
      <w:r w:rsidR="00856249">
        <w:rPr>
          <w:sz w:val="32"/>
          <w:szCs w:val="32"/>
        </w:rPr>
        <w:t>es.</w:t>
      </w:r>
    </w:p>
    <w:p w:rsidR="004349E6" w:rsidRDefault="004349E6" w:rsidP="007D0B8C">
      <w:pPr>
        <w:rPr>
          <w:sz w:val="32"/>
          <w:szCs w:val="32"/>
        </w:rPr>
      </w:pPr>
    </w:p>
    <w:p w:rsidR="007D0B8C" w:rsidRDefault="007D0CC9" w:rsidP="007D0B8C">
      <w:pPr>
        <w:rPr>
          <w:sz w:val="32"/>
        </w:rPr>
      </w:pPr>
      <w:r w:rsidRPr="007D0CC9">
        <w:rPr>
          <w:sz w:val="32"/>
          <w:szCs w:val="32"/>
        </w:rPr>
        <w:cr/>
      </w:r>
      <w:r w:rsidR="007D0B8C"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1D05A5" w:rsidP="007D0B8C">
      <w:pPr>
        <w:jc w:val="both"/>
        <w:rPr>
          <w:sz w:val="32"/>
        </w:rPr>
      </w:pPr>
      <w:r>
        <w:rPr>
          <w:sz w:val="32"/>
        </w:rPr>
        <w:t>O</w:t>
      </w:r>
      <w:r w:rsidR="001B2137">
        <w:rPr>
          <w:sz w:val="32"/>
        </w:rPr>
        <w:t xml:space="preserve"> reflexo H</w:t>
      </w:r>
      <w:r w:rsidR="007D0B8C">
        <w:rPr>
          <w:sz w:val="32"/>
        </w:rPr>
        <w:t xml:space="preserve">, obtida no nervo </w:t>
      </w:r>
      <w:r w:rsidR="001B2137">
        <w:rPr>
          <w:sz w:val="32"/>
        </w:rPr>
        <w:t>nervo tibial D e E</w:t>
      </w:r>
      <w:r w:rsidR="007D0B8C"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7D0B8C" w:rsidP="00725825">
      <w:pPr>
        <w:rPr>
          <w:sz w:val="32"/>
        </w:rPr>
      </w:pPr>
      <w:r>
        <w:rPr>
          <w:sz w:val="32"/>
        </w:rPr>
        <w:t xml:space="preserve">Eletroneuromiografia </w:t>
      </w:r>
      <w:r w:rsidR="00F72E44">
        <w:rPr>
          <w:sz w:val="32"/>
        </w:rPr>
        <w:t>dentro dos limites normais</w:t>
      </w:r>
      <w:r w:rsidR="00847804">
        <w:rPr>
          <w:sz w:val="32"/>
        </w:rPr>
        <w:t>.</w:t>
      </w:r>
    </w:p>
    <w:p w:rsidR="00227B3C" w:rsidRDefault="0023538D" w:rsidP="007D0B8C">
      <w:pPr>
        <w:rPr>
          <w:sz w:val="24"/>
          <w:szCs w:val="24"/>
        </w:rPr>
      </w:pPr>
      <w:r w:rsidRPr="0023538D">
        <w:rPr>
          <w:sz w:val="24"/>
          <w:szCs w:val="24"/>
        </w:rPr>
        <w:t>Obs:O presente exame nao detecta acometimento de fibras finas.</w:t>
      </w:r>
    </w:p>
    <w:p w:rsidR="007D0B8C" w:rsidRDefault="00227B3C" w:rsidP="007D0B8C">
      <w:pPr>
        <w:rPr>
          <w:sz w:val="32"/>
        </w:rPr>
      </w:pPr>
      <w:r>
        <w:rPr>
          <w:sz w:val="32"/>
        </w:rPr>
        <w:t xml:space="preserve"> </w:t>
      </w:r>
    </w:p>
    <w:p w:rsidR="003340AD" w:rsidRDefault="003340AD" w:rsidP="007D0B8C">
      <w:pPr>
        <w:rPr>
          <w:sz w:val="32"/>
        </w:rPr>
      </w:pPr>
    </w:p>
    <w:p w:rsidR="007D0B8C" w:rsidRDefault="004D362D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98439D" w:rsidRDefault="0098439D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4D362D">
        <w:rPr>
          <w:i/>
          <w:sz w:val="24"/>
          <w:szCs w:val="24"/>
        </w:rPr>
        <w:t xml:space="preserve">                                                                                              </w:t>
      </w:r>
      <w:r w:rsidR="007D0B8C" w:rsidRPr="0098439D">
        <w:rPr>
          <w:i/>
          <w:sz w:val="24"/>
          <w:szCs w:val="24"/>
        </w:rPr>
        <w:t>CRM</w:t>
      </w:r>
      <w:r w:rsidR="00260B56">
        <w:rPr>
          <w:i/>
          <w:sz w:val="24"/>
          <w:szCs w:val="24"/>
        </w:rPr>
        <w:t>SP</w:t>
      </w:r>
      <w:r w:rsidR="007D0B8C"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62357</w:t>
      </w:r>
      <w:r w:rsidRPr="0098439D">
        <w:rPr>
          <w:i/>
          <w:sz w:val="24"/>
          <w:szCs w:val="24"/>
        </w:rPr>
        <w:t xml:space="preserve"> CRM</w:t>
      </w:r>
      <w:r w:rsidR="00260B56">
        <w:rPr>
          <w:i/>
          <w:sz w:val="24"/>
          <w:szCs w:val="24"/>
        </w:rPr>
        <w:t>DF</w:t>
      </w:r>
      <w:r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11095</w:t>
      </w:r>
    </w:p>
    <w:sectPr w:rsidR="0052744F" w:rsidRPr="0098439D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4177" w:rsidRDefault="00164177">
      <w:r>
        <w:separator/>
      </w:r>
    </w:p>
  </w:endnote>
  <w:endnote w:type="continuationSeparator" w:id="0">
    <w:p w:rsidR="00164177" w:rsidRDefault="00164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8439D" w:rsidRDefault="0016417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98439D" w:rsidRPr="00DD60CB">
        <w:rPr>
          <w:rStyle w:val="Hyperlink"/>
          <w:b/>
        </w:rPr>
        <w:t>www.neurofis.com.br</w:t>
      </w:r>
    </w:hyperlink>
    <w:r w:rsidR="0098439D">
      <w:rPr>
        <w:b/>
      </w:rPr>
      <w:t xml:space="preserve">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4177" w:rsidRDefault="00164177">
      <w:r>
        <w:separator/>
      </w:r>
    </w:p>
  </w:footnote>
  <w:footnote w:type="continuationSeparator" w:id="0">
    <w:p w:rsidR="00164177" w:rsidRDefault="001641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132"/>
    <w:rsid w:val="00001377"/>
    <w:rsid w:val="00001F30"/>
    <w:rsid w:val="00005B7E"/>
    <w:rsid w:val="00006CEC"/>
    <w:rsid w:val="00012041"/>
    <w:rsid w:val="000159C6"/>
    <w:rsid w:val="0001729B"/>
    <w:rsid w:val="000214E0"/>
    <w:rsid w:val="0002210D"/>
    <w:rsid w:val="0002663D"/>
    <w:rsid w:val="000270C6"/>
    <w:rsid w:val="00027C63"/>
    <w:rsid w:val="00030D5E"/>
    <w:rsid w:val="000324D1"/>
    <w:rsid w:val="0003426C"/>
    <w:rsid w:val="00035BA3"/>
    <w:rsid w:val="00037711"/>
    <w:rsid w:val="000400BE"/>
    <w:rsid w:val="00042AF2"/>
    <w:rsid w:val="000443FD"/>
    <w:rsid w:val="000472D7"/>
    <w:rsid w:val="0005189C"/>
    <w:rsid w:val="000564B5"/>
    <w:rsid w:val="000570B1"/>
    <w:rsid w:val="00057A39"/>
    <w:rsid w:val="00060B2D"/>
    <w:rsid w:val="00064259"/>
    <w:rsid w:val="00066CE2"/>
    <w:rsid w:val="000813FD"/>
    <w:rsid w:val="00083949"/>
    <w:rsid w:val="00084973"/>
    <w:rsid w:val="0008602D"/>
    <w:rsid w:val="00090400"/>
    <w:rsid w:val="0009095B"/>
    <w:rsid w:val="0009195B"/>
    <w:rsid w:val="00092021"/>
    <w:rsid w:val="00092223"/>
    <w:rsid w:val="000A02EE"/>
    <w:rsid w:val="000A5EE2"/>
    <w:rsid w:val="000A63E0"/>
    <w:rsid w:val="000B01D3"/>
    <w:rsid w:val="000B045D"/>
    <w:rsid w:val="000B0CB6"/>
    <w:rsid w:val="000B107C"/>
    <w:rsid w:val="000B1396"/>
    <w:rsid w:val="000C1C76"/>
    <w:rsid w:val="000C3690"/>
    <w:rsid w:val="000C698E"/>
    <w:rsid w:val="000C73F4"/>
    <w:rsid w:val="000D1811"/>
    <w:rsid w:val="000D4189"/>
    <w:rsid w:val="000D6BC1"/>
    <w:rsid w:val="000E0672"/>
    <w:rsid w:val="000E27D9"/>
    <w:rsid w:val="000E2BD6"/>
    <w:rsid w:val="000E300B"/>
    <w:rsid w:val="000E36C1"/>
    <w:rsid w:val="000E3C23"/>
    <w:rsid w:val="000F0027"/>
    <w:rsid w:val="000F1C48"/>
    <w:rsid w:val="000F1EF6"/>
    <w:rsid w:val="000F2D87"/>
    <w:rsid w:val="000F3B8B"/>
    <w:rsid w:val="000F58C2"/>
    <w:rsid w:val="000F65A3"/>
    <w:rsid w:val="000F6AFC"/>
    <w:rsid w:val="001000D2"/>
    <w:rsid w:val="00104703"/>
    <w:rsid w:val="00104D09"/>
    <w:rsid w:val="00106192"/>
    <w:rsid w:val="00106883"/>
    <w:rsid w:val="00111CAC"/>
    <w:rsid w:val="00112EF1"/>
    <w:rsid w:val="0011540D"/>
    <w:rsid w:val="00115F78"/>
    <w:rsid w:val="00120AA1"/>
    <w:rsid w:val="00123504"/>
    <w:rsid w:val="00123AD7"/>
    <w:rsid w:val="00123E00"/>
    <w:rsid w:val="001242BE"/>
    <w:rsid w:val="0012666E"/>
    <w:rsid w:val="00126E79"/>
    <w:rsid w:val="00127B83"/>
    <w:rsid w:val="0013074E"/>
    <w:rsid w:val="00132B9A"/>
    <w:rsid w:val="001374F4"/>
    <w:rsid w:val="00141872"/>
    <w:rsid w:val="00142E87"/>
    <w:rsid w:val="00144F72"/>
    <w:rsid w:val="00145308"/>
    <w:rsid w:val="001458B3"/>
    <w:rsid w:val="001471AE"/>
    <w:rsid w:val="00150D8F"/>
    <w:rsid w:val="00155754"/>
    <w:rsid w:val="00156C96"/>
    <w:rsid w:val="00156D56"/>
    <w:rsid w:val="001637EA"/>
    <w:rsid w:val="00163B6C"/>
    <w:rsid w:val="00164177"/>
    <w:rsid w:val="00166892"/>
    <w:rsid w:val="001712EF"/>
    <w:rsid w:val="00173521"/>
    <w:rsid w:val="001751E0"/>
    <w:rsid w:val="001758FA"/>
    <w:rsid w:val="00180A4F"/>
    <w:rsid w:val="0018140D"/>
    <w:rsid w:val="00186EB0"/>
    <w:rsid w:val="00194736"/>
    <w:rsid w:val="001952BE"/>
    <w:rsid w:val="00196FDE"/>
    <w:rsid w:val="0019710C"/>
    <w:rsid w:val="001A302E"/>
    <w:rsid w:val="001A509C"/>
    <w:rsid w:val="001A7D8D"/>
    <w:rsid w:val="001B0EF0"/>
    <w:rsid w:val="001B2137"/>
    <w:rsid w:val="001B3387"/>
    <w:rsid w:val="001B3A8B"/>
    <w:rsid w:val="001B6DDF"/>
    <w:rsid w:val="001C029D"/>
    <w:rsid w:val="001C04F5"/>
    <w:rsid w:val="001C0D5E"/>
    <w:rsid w:val="001C254A"/>
    <w:rsid w:val="001C3D97"/>
    <w:rsid w:val="001C4EF4"/>
    <w:rsid w:val="001D05A5"/>
    <w:rsid w:val="001D21BF"/>
    <w:rsid w:val="001D2898"/>
    <w:rsid w:val="001D42FC"/>
    <w:rsid w:val="001D5A7D"/>
    <w:rsid w:val="001D5E73"/>
    <w:rsid w:val="001D773A"/>
    <w:rsid w:val="001E0035"/>
    <w:rsid w:val="001E1CAA"/>
    <w:rsid w:val="001E30F5"/>
    <w:rsid w:val="001F0224"/>
    <w:rsid w:val="001F0458"/>
    <w:rsid w:val="001F20EF"/>
    <w:rsid w:val="001F2907"/>
    <w:rsid w:val="001F4619"/>
    <w:rsid w:val="00200E0D"/>
    <w:rsid w:val="002013A6"/>
    <w:rsid w:val="0020308F"/>
    <w:rsid w:val="0020368E"/>
    <w:rsid w:val="00206562"/>
    <w:rsid w:val="00212652"/>
    <w:rsid w:val="00212864"/>
    <w:rsid w:val="00214A85"/>
    <w:rsid w:val="00215C54"/>
    <w:rsid w:val="00216057"/>
    <w:rsid w:val="00223391"/>
    <w:rsid w:val="00227B3C"/>
    <w:rsid w:val="00231F9F"/>
    <w:rsid w:val="00233DCF"/>
    <w:rsid w:val="00234745"/>
    <w:rsid w:val="0023538D"/>
    <w:rsid w:val="00235E72"/>
    <w:rsid w:val="00242A42"/>
    <w:rsid w:val="002444B7"/>
    <w:rsid w:val="00245810"/>
    <w:rsid w:val="00251123"/>
    <w:rsid w:val="00252C81"/>
    <w:rsid w:val="00253599"/>
    <w:rsid w:val="00254145"/>
    <w:rsid w:val="00254CA6"/>
    <w:rsid w:val="002554D6"/>
    <w:rsid w:val="00260B56"/>
    <w:rsid w:val="00261CDB"/>
    <w:rsid w:val="00262AC2"/>
    <w:rsid w:val="002636D4"/>
    <w:rsid w:val="00263B76"/>
    <w:rsid w:val="0026611E"/>
    <w:rsid w:val="0026641B"/>
    <w:rsid w:val="00267805"/>
    <w:rsid w:val="00272E62"/>
    <w:rsid w:val="00274110"/>
    <w:rsid w:val="00274205"/>
    <w:rsid w:val="00276B38"/>
    <w:rsid w:val="00280C3F"/>
    <w:rsid w:val="00281388"/>
    <w:rsid w:val="002844F1"/>
    <w:rsid w:val="00284DA1"/>
    <w:rsid w:val="00285181"/>
    <w:rsid w:val="00287785"/>
    <w:rsid w:val="00292282"/>
    <w:rsid w:val="00297DCF"/>
    <w:rsid w:val="002A148B"/>
    <w:rsid w:val="002A17FA"/>
    <w:rsid w:val="002A4E59"/>
    <w:rsid w:val="002A5536"/>
    <w:rsid w:val="002A7A34"/>
    <w:rsid w:val="002B04D0"/>
    <w:rsid w:val="002B2BF2"/>
    <w:rsid w:val="002B4C37"/>
    <w:rsid w:val="002C5EE1"/>
    <w:rsid w:val="002C7348"/>
    <w:rsid w:val="002D2A45"/>
    <w:rsid w:val="002D36A4"/>
    <w:rsid w:val="002D7192"/>
    <w:rsid w:val="002E2311"/>
    <w:rsid w:val="002E5A51"/>
    <w:rsid w:val="002E6D84"/>
    <w:rsid w:val="002F1FD8"/>
    <w:rsid w:val="002F47C7"/>
    <w:rsid w:val="002F5459"/>
    <w:rsid w:val="002F60FF"/>
    <w:rsid w:val="002F7779"/>
    <w:rsid w:val="00302CF2"/>
    <w:rsid w:val="00303123"/>
    <w:rsid w:val="0030520D"/>
    <w:rsid w:val="0031172F"/>
    <w:rsid w:val="00312905"/>
    <w:rsid w:val="0031590A"/>
    <w:rsid w:val="003166B5"/>
    <w:rsid w:val="00320A16"/>
    <w:rsid w:val="00321000"/>
    <w:rsid w:val="00321121"/>
    <w:rsid w:val="00322DBA"/>
    <w:rsid w:val="00324315"/>
    <w:rsid w:val="0032658F"/>
    <w:rsid w:val="00331D08"/>
    <w:rsid w:val="003332FC"/>
    <w:rsid w:val="00333C9F"/>
    <w:rsid w:val="003340AD"/>
    <w:rsid w:val="00334409"/>
    <w:rsid w:val="00334982"/>
    <w:rsid w:val="00335122"/>
    <w:rsid w:val="003440E9"/>
    <w:rsid w:val="003464A5"/>
    <w:rsid w:val="00346A6F"/>
    <w:rsid w:val="003478A4"/>
    <w:rsid w:val="00347D37"/>
    <w:rsid w:val="00351EEB"/>
    <w:rsid w:val="0035214A"/>
    <w:rsid w:val="00353148"/>
    <w:rsid w:val="00354197"/>
    <w:rsid w:val="00355153"/>
    <w:rsid w:val="0035696E"/>
    <w:rsid w:val="00364BA8"/>
    <w:rsid w:val="00364D2E"/>
    <w:rsid w:val="0036584B"/>
    <w:rsid w:val="00370680"/>
    <w:rsid w:val="0037160B"/>
    <w:rsid w:val="00374CD6"/>
    <w:rsid w:val="00376680"/>
    <w:rsid w:val="00382663"/>
    <w:rsid w:val="003828B1"/>
    <w:rsid w:val="0038597D"/>
    <w:rsid w:val="00386D83"/>
    <w:rsid w:val="0039086F"/>
    <w:rsid w:val="00392DA5"/>
    <w:rsid w:val="00394445"/>
    <w:rsid w:val="003A19B2"/>
    <w:rsid w:val="003A3EF3"/>
    <w:rsid w:val="003A5FF2"/>
    <w:rsid w:val="003B25AC"/>
    <w:rsid w:val="003C118F"/>
    <w:rsid w:val="003C367D"/>
    <w:rsid w:val="003C612B"/>
    <w:rsid w:val="003C7273"/>
    <w:rsid w:val="003C73B8"/>
    <w:rsid w:val="003D31A4"/>
    <w:rsid w:val="003D4D5A"/>
    <w:rsid w:val="003D6BA4"/>
    <w:rsid w:val="003E2928"/>
    <w:rsid w:val="003E62B7"/>
    <w:rsid w:val="003F1F19"/>
    <w:rsid w:val="00401261"/>
    <w:rsid w:val="00401C20"/>
    <w:rsid w:val="00402DFD"/>
    <w:rsid w:val="004047C3"/>
    <w:rsid w:val="00412C26"/>
    <w:rsid w:val="00415BAB"/>
    <w:rsid w:val="00415F4E"/>
    <w:rsid w:val="00417C23"/>
    <w:rsid w:val="00417C29"/>
    <w:rsid w:val="0042180D"/>
    <w:rsid w:val="00423B66"/>
    <w:rsid w:val="00425423"/>
    <w:rsid w:val="004255F1"/>
    <w:rsid w:val="00425937"/>
    <w:rsid w:val="004272C3"/>
    <w:rsid w:val="0043017C"/>
    <w:rsid w:val="00431455"/>
    <w:rsid w:val="00431888"/>
    <w:rsid w:val="00431D72"/>
    <w:rsid w:val="00433CF2"/>
    <w:rsid w:val="004349E6"/>
    <w:rsid w:val="00436B13"/>
    <w:rsid w:val="00440B93"/>
    <w:rsid w:val="004443F0"/>
    <w:rsid w:val="00445326"/>
    <w:rsid w:val="004469C6"/>
    <w:rsid w:val="0045072D"/>
    <w:rsid w:val="0045080B"/>
    <w:rsid w:val="00452D3A"/>
    <w:rsid w:val="00455A59"/>
    <w:rsid w:val="00455C9A"/>
    <w:rsid w:val="0045650A"/>
    <w:rsid w:val="00461C14"/>
    <w:rsid w:val="00462EE0"/>
    <w:rsid w:val="00463583"/>
    <w:rsid w:val="0046675D"/>
    <w:rsid w:val="00471880"/>
    <w:rsid w:val="00473ED6"/>
    <w:rsid w:val="004751B0"/>
    <w:rsid w:val="00477103"/>
    <w:rsid w:val="004776AF"/>
    <w:rsid w:val="00480A49"/>
    <w:rsid w:val="00480B48"/>
    <w:rsid w:val="004814DC"/>
    <w:rsid w:val="00483F1A"/>
    <w:rsid w:val="00483F33"/>
    <w:rsid w:val="00485378"/>
    <w:rsid w:val="00492AF0"/>
    <w:rsid w:val="00492C21"/>
    <w:rsid w:val="0049581A"/>
    <w:rsid w:val="00495E85"/>
    <w:rsid w:val="00496BF7"/>
    <w:rsid w:val="004A1903"/>
    <w:rsid w:val="004A3822"/>
    <w:rsid w:val="004A5732"/>
    <w:rsid w:val="004B42EC"/>
    <w:rsid w:val="004B76B6"/>
    <w:rsid w:val="004B7D18"/>
    <w:rsid w:val="004C0827"/>
    <w:rsid w:val="004C3B06"/>
    <w:rsid w:val="004D08AE"/>
    <w:rsid w:val="004D1406"/>
    <w:rsid w:val="004D26FD"/>
    <w:rsid w:val="004D2F7F"/>
    <w:rsid w:val="004D362D"/>
    <w:rsid w:val="004D4F34"/>
    <w:rsid w:val="004D7CFA"/>
    <w:rsid w:val="004E4221"/>
    <w:rsid w:val="004E6504"/>
    <w:rsid w:val="004F5F25"/>
    <w:rsid w:val="00500DC1"/>
    <w:rsid w:val="00502129"/>
    <w:rsid w:val="00503018"/>
    <w:rsid w:val="005045CA"/>
    <w:rsid w:val="00506B45"/>
    <w:rsid w:val="005115DC"/>
    <w:rsid w:val="005133A7"/>
    <w:rsid w:val="00513692"/>
    <w:rsid w:val="005151E6"/>
    <w:rsid w:val="0051590B"/>
    <w:rsid w:val="005159F8"/>
    <w:rsid w:val="005213E3"/>
    <w:rsid w:val="00522B9A"/>
    <w:rsid w:val="00524FD6"/>
    <w:rsid w:val="00526164"/>
    <w:rsid w:val="0052707F"/>
    <w:rsid w:val="0052744F"/>
    <w:rsid w:val="00530F9C"/>
    <w:rsid w:val="00531585"/>
    <w:rsid w:val="00532FE0"/>
    <w:rsid w:val="00535B56"/>
    <w:rsid w:val="00540AFD"/>
    <w:rsid w:val="005435BA"/>
    <w:rsid w:val="00544999"/>
    <w:rsid w:val="00550BAA"/>
    <w:rsid w:val="005538AA"/>
    <w:rsid w:val="00553F96"/>
    <w:rsid w:val="005548BD"/>
    <w:rsid w:val="00557AE8"/>
    <w:rsid w:val="005615B2"/>
    <w:rsid w:val="00563081"/>
    <w:rsid w:val="005643D0"/>
    <w:rsid w:val="005664E4"/>
    <w:rsid w:val="005678DB"/>
    <w:rsid w:val="00567B65"/>
    <w:rsid w:val="00567FB8"/>
    <w:rsid w:val="00571EB1"/>
    <w:rsid w:val="005725F6"/>
    <w:rsid w:val="00575AFE"/>
    <w:rsid w:val="00575B4A"/>
    <w:rsid w:val="00575E60"/>
    <w:rsid w:val="00575E6D"/>
    <w:rsid w:val="0057622E"/>
    <w:rsid w:val="00576F76"/>
    <w:rsid w:val="005774A1"/>
    <w:rsid w:val="0058025D"/>
    <w:rsid w:val="00584F83"/>
    <w:rsid w:val="005854F9"/>
    <w:rsid w:val="00586922"/>
    <w:rsid w:val="00591D93"/>
    <w:rsid w:val="00593255"/>
    <w:rsid w:val="00595D7B"/>
    <w:rsid w:val="00597F01"/>
    <w:rsid w:val="005A2334"/>
    <w:rsid w:val="005A287F"/>
    <w:rsid w:val="005A3486"/>
    <w:rsid w:val="005A69B0"/>
    <w:rsid w:val="005A7E14"/>
    <w:rsid w:val="005B1037"/>
    <w:rsid w:val="005B43C9"/>
    <w:rsid w:val="005B5C81"/>
    <w:rsid w:val="005B5CC7"/>
    <w:rsid w:val="005B5FB9"/>
    <w:rsid w:val="005C348B"/>
    <w:rsid w:val="005C47C9"/>
    <w:rsid w:val="005C4F33"/>
    <w:rsid w:val="005C6603"/>
    <w:rsid w:val="005D1CE6"/>
    <w:rsid w:val="005D3727"/>
    <w:rsid w:val="005D426D"/>
    <w:rsid w:val="005D483D"/>
    <w:rsid w:val="005D533B"/>
    <w:rsid w:val="005E160B"/>
    <w:rsid w:val="005E4182"/>
    <w:rsid w:val="005E4A23"/>
    <w:rsid w:val="005E6377"/>
    <w:rsid w:val="005E6553"/>
    <w:rsid w:val="005F0B41"/>
    <w:rsid w:val="005F17BD"/>
    <w:rsid w:val="005F1DD7"/>
    <w:rsid w:val="005F1F5C"/>
    <w:rsid w:val="005F4416"/>
    <w:rsid w:val="005F52D4"/>
    <w:rsid w:val="005F587C"/>
    <w:rsid w:val="00600E61"/>
    <w:rsid w:val="00600F9F"/>
    <w:rsid w:val="00601A21"/>
    <w:rsid w:val="00602091"/>
    <w:rsid w:val="00603EA1"/>
    <w:rsid w:val="0060601F"/>
    <w:rsid w:val="0060681D"/>
    <w:rsid w:val="00610313"/>
    <w:rsid w:val="006107A5"/>
    <w:rsid w:val="00613BA3"/>
    <w:rsid w:val="006169C4"/>
    <w:rsid w:val="00616FCA"/>
    <w:rsid w:val="00617C0B"/>
    <w:rsid w:val="006205AF"/>
    <w:rsid w:val="00620B89"/>
    <w:rsid w:val="006213F6"/>
    <w:rsid w:val="00623630"/>
    <w:rsid w:val="00624099"/>
    <w:rsid w:val="006249A6"/>
    <w:rsid w:val="00625F96"/>
    <w:rsid w:val="00632AD9"/>
    <w:rsid w:val="00635459"/>
    <w:rsid w:val="00637F4D"/>
    <w:rsid w:val="00644923"/>
    <w:rsid w:val="00645ADB"/>
    <w:rsid w:val="00653498"/>
    <w:rsid w:val="00656D54"/>
    <w:rsid w:val="00657672"/>
    <w:rsid w:val="0066020F"/>
    <w:rsid w:val="00664F10"/>
    <w:rsid w:val="00664F8E"/>
    <w:rsid w:val="00665244"/>
    <w:rsid w:val="00665F82"/>
    <w:rsid w:val="00671CC9"/>
    <w:rsid w:val="00676EA3"/>
    <w:rsid w:val="00677115"/>
    <w:rsid w:val="00680517"/>
    <w:rsid w:val="00681D7E"/>
    <w:rsid w:val="00682896"/>
    <w:rsid w:val="00684CA9"/>
    <w:rsid w:val="00684E96"/>
    <w:rsid w:val="006855E9"/>
    <w:rsid w:val="00685892"/>
    <w:rsid w:val="0068758C"/>
    <w:rsid w:val="00690F94"/>
    <w:rsid w:val="00692E5B"/>
    <w:rsid w:val="00693431"/>
    <w:rsid w:val="00697A16"/>
    <w:rsid w:val="006A2AC2"/>
    <w:rsid w:val="006A2ACB"/>
    <w:rsid w:val="006A506C"/>
    <w:rsid w:val="006A56DA"/>
    <w:rsid w:val="006A6D7A"/>
    <w:rsid w:val="006B10D3"/>
    <w:rsid w:val="006B3F8A"/>
    <w:rsid w:val="006B4C9A"/>
    <w:rsid w:val="006B576A"/>
    <w:rsid w:val="006C1B4F"/>
    <w:rsid w:val="006C6C1F"/>
    <w:rsid w:val="006C7916"/>
    <w:rsid w:val="006D0ADD"/>
    <w:rsid w:val="006D1654"/>
    <w:rsid w:val="006D1DFA"/>
    <w:rsid w:val="006D3D54"/>
    <w:rsid w:val="006D3ED5"/>
    <w:rsid w:val="006D568C"/>
    <w:rsid w:val="006D6AC3"/>
    <w:rsid w:val="006E0668"/>
    <w:rsid w:val="006E0713"/>
    <w:rsid w:val="006E16BB"/>
    <w:rsid w:val="006E1CD6"/>
    <w:rsid w:val="006E2DB9"/>
    <w:rsid w:val="006E2F06"/>
    <w:rsid w:val="006E5B01"/>
    <w:rsid w:val="006E6D63"/>
    <w:rsid w:val="006F0253"/>
    <w:rsid w:val="006F4674"/>
    <w:rsid w:val="006F4F6E"/>
    <w:rsid w:val="006F504E"/>
    <w:rsid w:val="006F7A07"/>
    <w:rsid w:val="00700F3A"/>
    <w:rsid w:val="00702385"/>
    <w:rsid w:val="00713499"/>
    <w:rsid w:val="0071370D"/>
    <w:rsid w:val="00714B14"/>
    <w:rsid w:val="00716E0F"/>
    <w:rsid w:val="00722BB6"/>
    <w:rsid w:val="00725825"/>
    <w:rsid w:val="00731118"/>
    <w:rsid w:val="00732AC6"/>
    <w:rsid w:val="007358DF"/>
    <w:rsid w:val="00735DDA"/>
    <w:rsid w:val="0073606F"/>
    <w:rsid w:val="0073646E"/>
    <w:rsid w:val="0073654C"/>
    <w:rsid w:val="007372D8"/>
    <w:rsid w:val="007379FB"/>
    <w:rsid w:val="00737DC3"/>
    <w:rsid w:val="007406F7"/>
    <w:rsid w:val="00746B52"/>
    <w:rsid w:val="00747A9B"/>
    <w:rsid w:val="007510FB"/>
    <w:rsid w:val="00752D6E"/>
    <w:rsid w:val="0075428E"/>
    <w:rsid w:val="00756F31"/>
    <w:rsid w:val="007625AB"/>
    <w:rsid w:val="00762DB6"/>
    <w:rsid w:val="00764141"/>
    <w:rsid w:val="007642BC"/>
    <w:rsid w:val="00764F53"/>
    <w:rsid w:val="00765B2D"/>
    <w:rsid w:val="00766190"/>
    <w:rsid w:val="00766C36"/>
    <w:rsid w:val="00774607"/>
    <w:rsid w:val="00775DC0"/>
    <w:rsid w:val="00777128"/>
    <w:rsid w:val="00780156"/>
    <w:rsid w:val="007832CF"/>
    <w:rsid w:val="007856C1"/>
    <w:rsid w:val="00785B46"/>
    <w:rsid w:val="00787B40"/>
    <w:rsid w:val="00787C86"/>
    <w:rsid w:val="00791A6B"/>
    <w:rsid w:val="00795B3C"/>
    <w:rsid w:val="0079761C"/>
    <w:rsid w:val="007A1CE7"/>
    <w:rsid w:val="007A5286"/>
    <w:rsid w:val="007A59D1"/>
    <w:rsid w:val="007A5EA8"/>
    <w:rsid w:val="007B1244"/>
    <w:rsid w:val="007B170A"/>
    <w:rsid w:val="007B27F2"/>
    <w:rsid w:val="007B4831"/>
    <w:rsid w:val="007B763A"/>
    <w:rsid w:val="007C0721"/>
    <w:rsid w:val="007C1960"/>
    <w:rsid w:val="007C30EB"/>
    <w:rsid w:val="007C684A"/>
    <w:rsid w:val="007C774F"/>
    <w:rsid w:val="007D0B8C"/>
    <w:rsid w:val="007D0CC9"/>
    <w:rsid w:val="007D272C"/>
    <w:rsid w:val="007D4648"/>
    <w:rsid w:val="007D56A7"/>
    <w:rsid w:val="007D5A3E"/>
    <w:rsid w:val="007E015C"/>
    <w:rsid w:val="007E0E08"/>
    <w:rsid w:val="007E316E"/>
    <w:rsid w:val="007E6472"/>
    <w:rsid w:val="007E7F4F"/>
    <w:rsid w:val="007F20AC"/>
    <w:rsid w:val="007F215D"/>
    <w:rsid w:val="007F255E"/>
    <w:rsid w:val="007F2D34"/>
    <w:rsid w:val="007F2EBE"/>
    <w:rsid w:val="007F60B7"/>
    <w:rsid w:val="007F6760"/>
    <w:rsid w:val="008006DA"/>
    <w:rsid w:val="00800A06"/>
    <w:rsid w:val="00801C12"/>
    <w:rsid w:val="00802BBB"/>
    <w:rsid w:val="00803CB3"/>
    <w:rsid w:val="00803FEA"/>
    <w:rsid w:val="00804A19"/>
    <w:rsid w:val="00804B3A"/>
    <w:rsid w:val="00807A56"/>
    <w:rsid w:val="008111F7"/>
    <w:rsid w:val="00817C8B"/>
    <w:rsid w:val="00824D64"/>
    <w:rsid w:val="00824EB5"/>
    <w:rsid w:val="0082592C"/>
    <w:rsid w:val="0082656D"/>
    <w:rsid w:val="00827836"/>
    <w:rsid w:val="0083317A"/>
    <w:rsid w:val="0083468C"/>
    <w:rsid w:val="00835393"/>
    <w:rsid w:val="008361BC"/>
    <w:rsid w:val="00841870"/>
    <w:rsid w:val="00842FD8"/>
    <w:rsid w:val="008432BE"/>
    <w:rsid w:val="00843E87"/>
    <w:rsid w:val="00843FCB"/>
    <w:rsid w:val="00844A44"/>
    <w:rsid w:val="00844D7F"/>
    <w:rsid w:val="00847804"/>
    <w:rsid w:val="00852048"/>
    <w:rsid w:val="00856249"/>
    <w:rsid w:val="0085666D"/>
    <w:rsid w:val="00856E1F"/>
    <w:rsid w:val="00857300"/>
    <w:rsid w:val="008605CC"/>
    <w:rsid w:val="008626BF"/>
    <w:rsid w:val="008633E4"/>
    <w:rsid w:val="00863A6E"/>
    <w:rsid w:val="008658D6"/>
    <w:rsid w:val="008736A4"/>
    <w:rsid w:val="00875A0E"/>
    <w:rsid w:val="00880F72"/>
    <w:rsid w:val="008814D6"/>
    <w:rsid w:val="00881FB4"/>
    <w:rsid w:val="00882739"/>
    <w:rsid w:val="00882859"/>
    <w:rsid w:val="00885185"/>
    <w:rsid w:val="00894957"/>
    <w:rsid w:val="008A5ED9"/>
    <w:rsid w:val="008B085E"/>
    <w:rsid w:val="008B42C3"/>
    <w:rsid w:val="008B7956"/>
    <w:rsid w:val="008C3C2C"/>
    <w:rsid w:val="008D00F9"/>
    <w:rsid w:val="008D1AF5"/>
    <w:rsid w:val="008D2DA7"/>
    <w:rsid w:val="008D33B3"/>
    <w:rsid w:val="008D3DA8"/>
    <w:rsid w:val="008D449A"/>
    <w:rsid w:val="008D57A2"/>
    <w:rsid w:val="008D5F81"/>
    <w:rsid w:val="008D5FE1"/>
    <w:rsid w:val="008D69CD"/>
    <w:rsid w:val="008E0041"/>
    <w:rsid w:val="008E1C18"/>
    <w:rsid w:val="008E1DD8"/>
    <w:rsid w:val="008E3FF4"/>
    <w:rsid w:val="008E4DB6"/>
    <w:rsid w:val="008E5D9B"/>
    <w:rsid w:val="008F5A76"/>
    <w:rsid w:val="008F5AEF"/>
    <w:rsid w:val="008F6E09"/>
    <w:rsid w:val="008F72F2"/>
    <w:rsid w:val="009064DA"/>
    <w:rsid w:val="00907E9C"/>
    <w:rsid w:val="0091076E"/>
    <w:rsid w:val="00910C4D"/>
    <w:rsid w:val="00910FCA"/>
    <w:rsid w:val="009130F0"/>
    <w:rsid w:val="00913C90"/>
    <w:rsid w:val="009141FE"/>
    <w:rsid w:val="00914988"/>
    <w:rsid w:val="00920394"/>
    <w:rsid w:val="00923540"/>
    <w:rsid w:val="00923ECE"/>
    <w:rsid w:val="00924F6E"/>
    <w:rsid w:val="009268FA"/>
    <w:rsid w:val="009269D0"/>
    <w:rsid w:val="0092711A"/>
    <w:rsid w:val="0092730C"/>
    <w:rsid w:val="0093034D"/>
    <w:rsid w:val="00930356"/>
    <w:rsid w:val="00933E62"/>
    <w:rsid w:val="00934746"/>
    <w:rsid w:val="00943508"/>
    <w:rsid w:val="00944525"/>
    <w:rsid w:val="009456A6"/>
    <w:rsid w:val="00945CD1"/>
    <w:rsid w:val="00946BC5"/>
    <w:rsid w:val="00951C14"/>
    <w:rsid w:val="00953BBB"/>
    <w:rsid w:val="009548A3"/>
    <w:rsid w:val="00957B97"/>
    <w:rsid w:val="0096075C"/>
    <w:rsid w:val="00960CF9"/>
    <w:rsid w:val="00961103"/>
    <w:rsid w:val="00961DA7"/>
    <w:rsid w:val="00961E15"/>
    <w:rsid w:val="00961E69"/>
    <w:rsid w:val="00963C5B"/>
    <w:rsid w:val="00964AC6"/>
    <w:rsid w:val="00972BB4"/>
    <w:rsid w:val="00973451"/>
    <w:rsid w:val="009757D2"/>
    <w:rsid w:val="00975D1B"/>
    <w:rsid w:val="009775EB"/>
    <w:rsid w:val="0098084D"/>
    <w:rsid w:val="00980945"/>
    <w:rsid w:val="00981F11"/>
    <w:rsid w:val="009835DB"/>
    <w:rsid w:val="0098425C"/>
    <w:rsid w:val="0098439D"/>
    <w:rsid w:val="009857B5"/>
    <w:rsid w:val="00991490"/>
    <w:rsid w:val="00992080"/>
    <w:rsid w:val="009921C7"/>
    <w:rsid w:val="009923F4"/>
    <w:rsid w:val="0099279D"/>
    <w:rsid w:val="00992DB0"/>
    <w:rsid w:val="00993A7D"/>
    <w:rsid w:val="00993D9E"/>
    <w:rsid w:val="009A017E"/>
    <w:rsid w:val="009A1056"/>
    <w:rsid w:val="009A196C"/>
    <w:rsid w:val="009A27A9"/>
    <w:rsid w:val="009A3F1B"/>
    <w:rsid w:val="009A63FD"/>
    <w:rsid w:val="009B29A4"/>
    <w:rsid w:val="009B2DCE"/>
    <w:rsid w:val="009B49C9"/>
    <w:rsid w:val="009B65D8"/>
    <w:rsid w:val="009B6A1E"/>
    <w:rsid w:val="009B73BA"/>
    <w:rsid w:val="009B7CAA"/>
    <w:rsid w:val="009C1EA5"/>
    <w:rsid w:val="009C3DB9"/>
    <w:rsid w:val="009C6CB5"/>
    <w:rsid w:val="009C7549"/>
    <w:rsid w:val="009D04E8"/>
    <w:rsid w:val="009D0BAD"/>
    <w:rsid w:val="009D111D"/>
    <w:rsid w:val="009D1EAC"/>
    <w:rsid w:val="009D233D"/>
    <w:rsid w:val="009D60EE"/>
    <w:rsid w:val="009E0762"/>
    <w:rsid w:val="009E0C78"/>
    <w:rsid w:val="009E0CA0"/>
    <w:rsid w:val="009E2004"/>
    <w:rsid w:val="009E32F2"/>
    <w:rsid w:val="009E3FE3"/>
    <w:rsid w:val="009E4C8E"/>
    <w:rsid w:val="009F7ACC"/>
    <w:rsid w:val="00A013E6"/>
    <w:rsid w:val="00A02923"/>
    <w:rsid w:val="00A04A71"/>
    <w:rsid w:val="00A05000"/>
    <w:rsid w:val="00A05F2A"/>
    <w:rsid w:val="00A0651C"/>
    <w:rsid w:val="00A20C7B"/>
    <w:rsid w:val="00A21423"/>
    <w:rsid w:val="00A214E6"/>
    <w:rsid w:val="00A21F83"/>
    <w:rsid w:val="00A22551"/>
    <w:rsid w:val="00A243A6"/>
    <w:rsid w:val="00A27ED7"/>
    <w:rsid w:val="00A30EF9"/>
    <w:rsid w:val="00A3249D"/>
    <w:rsid w:val="00A32EE5"/>
    <w:rsid w:val="00A330E1"/>
    <w:rsid w:val="00A33951"/>
    <w:rsid w:val="00A34733"/>
    <w:rsid w:val="00A36648"/>
    <w:rsid w:val="00A37E63"/>
    <w:rsid w:val="00A419C4"/>
    <w:rsid w:val="00A41DE4"/>
    <w:rsid w:val="00A46E37"/>
    <w:rsid w:val="00A47C14"/>
    <w:rsid w:val="00A52062"/>
    <w:rsid w:val="00A5282F"/>
    <w:rsid w:val="00A52B91"/>
    <w:rsid w:val="00A53D4D"/>
    <w:rsid w:val="00A5564E"/>
    <w:rsid w:val="00A60BD4"/>
    <w:rsid w:val="00A61B96"/>
    <w:rsid w:val="00A63377"/>
    <w:rsid w:val="00A64043"/>
    <w:rsid w:val="00A64D52"/>
    <w:rsid w:val="00A65B34"/>
    <w:rsid w:val="00A70B42"/>
    <w:rsid w:val="00A72E8D"/>
    <w:rsid w:val="00A74CB4"/>
    <w:rsid w:val="00A779B4"/>
    <w:rsid w:val="00A8060E"/>
    <w:rsid w:val="00A80822"/>
    <w:rsid w:val="00A81AB8"/>
    <w:rsid w:val="00A81BBF"/>
    <w:rsid w:val="00A8668C"/>
    <w:rsid w:val="00A8714F"/>
    <w:rsid w:val="00A905DC"/>
    <w:rsid w:val="00A91208"/>
    <w:rsid w:val="00A91749"/>
    <w:rsid w:val="00A91BA7"/>
    <w:rsid w:val="00A92515"/>
    <w:rsid w:val="00A951A3"/>
    <w:rsid w:val="00A9728E"/>
    <w:rsid w:val="00A97E52"/>
    <w:rsid w:val="00AA1ACB"/>
    <w:rsid w:val="00AA2E4F"/>
    <w:rsid w:val="00AA5256"/>
    <w:rsid w:val="00AB206D"/>
    <w:rsid w:val="00AB3B49"/>
    <w:rsid w:val="00AB3C8E"/>
    <w:rsid w:val="00AB48CA"/>
    <w:rsid w:val="00AB59E9"/>
    <w:rsid w:val="00AB5DF8"/>
    <w:rsid w:val="00AB6309"/>
    <w:rsid w:val="00AB7BAD"/>
    <w:rsid w:val="00AC0254"/>
    <w:rsid w:val="00AC08BD"/>
    <w:rsid w:val="00AC1235"/>
    <w:rsid w:val="00AC2753"/>
    <w:rsid w:val="00AC30B3"/>
    <w:rsid w:val="00AC4D19"/>
    <w:rsid w:val="00AD12B3"/>
    <w:rsid w:val="00AD30F1"/>
    <w:rsid w:val="00AD32EE"/>
    <w:rsid w:val="00AD4D3C"/>
    <w:rsid w:val="00AD52C7"/>
    <w:rsid w:val="00AE00F6"/>
    <w:rsid w:val="00AE01FF"/>
    <w:rsid w:val="00AE29A2"/>
    <w:rsid w:val="00AE2F42"/>
    <w:rsid w:val="00AE596F"/>
    <w:rsid w:val="00AE6975"/>
    <w:rsid w:val="00AF06A3"/>
    <w:rsid w:val="00AF0F7F"/>
    <w:rsid w:val="00AF28E0"/>
    <w:rsid w:val="00AF2CB0"/>
    <w:rsid w:val="00AF37B7"/>
    <w:rsid w:val="00AF45CE"/>
    <w:rsid w:val="00AF7ED3"/>
    <w:rsid w:val="00B0018F"/>
    <w:rsid w:val="00B00C25"/>
    <w:rsid w:val="00B01809"/>
    <w:rsid w:val="00B02A0E"/>
    <w:rsid w:val="00B04247"/>
    <w:rsid w:val="00B05EF5"/>
    <w:rsid w:val="00B117C4"/>
    <w:rsid w:val="00B15818"/>
    <w:rsid w:val="00B17ED8"/>
    <w:rsid w:val="00B20653"/>
    <w:rsid w:val="00B24198"/>
    <w:rsid w:val="00B26152"/>
    <w:rsid w:val="00B31B8F"/>
    <w:rsid w:val="00B37087"/>
    <w:rsid w:val="00B416B6"/>
    <w:rsid w:val="00B4485C"/>
    <w:rsid w:val="00B44CD4"/>
    <w:rsid w:val="00B471AE"/>
    <w:rsid w:val="00B4731B"/>
    <w:rsid w:val="00B47D72"/>
    <w:rsid w:val="00B5523B"/>
    <w:rsid w:val="00B56017"/>
    <w:rsid w:val="00B560A6"/>
    <w:rsid w:val="00B60F17"/>
    <w:rsid w:val="00B61B26"/>
    <w:rsid w:val="00B653D1"/>
    <w:rsid w:val="00B66DB0"/>
    <w:rsid w:val="00B66FCE"/>
    <w:rsid w:val="00B7004D"/>
    <w:rsid w:val="00B71290"/>
    <w:rsid w:val="00B7191B"/>
    <w:rsid w:val="00B73FA3"/>
    <w:rsid w:val="00B75AC7"/>
    <w:rsid w:val="00B75B77"/>
    <w:rsid w:val="00B77114"/>
    <w:rsid w:val="00B77846"/>
    <w:rsid w:val="00B77C40"/>
    <w:rsid w:val="00B8150D"/>
    <w:rsid w:val="00B834BE"/>
    <w:rsid w:val="00B835CF"/>
    <w:rsid w:val="00B84C80"/>
    <w:rsid w:val="00B8540A"/>
    <w:rsid w:val="00B86731"/>
    <w:rsid w:val="00B86893"/>
    <w:rsid w:val="00B875A3"/>
    <w:rsid w:val="00B87AE9"/>
    <w:rsid w:val="00B90312"/>
    <w:rsid w:val="00B916BC"/>
    <w:rsid w:val="00B932DF"/>
    <w:rsid w:val="00B93E9B"/>
    <w:rsid w:val="00B94B97"/>
    <w:rsid w:val="00B95062"/>
    <w:rsid w:val="00B9513D"/>
    <w:rsid w:val="00B951D2"/>
    <w:rsid w:val="00B96D5D"/>
    <w:rsid w:val="00B97D2C"/>
    <w:rsid w:val="00BA1C8C"/>
    <w:rsid w:val="00BA3015"/>
    <w:rsid w:val="00BA63D6"/>
    <w:rsid w:val="00BA6F0D"/>
    <w:rsid w:val="00BB026C"/>
    <w:rsid w:val="00BB0AD5"/>
    <w:rsid w:val="00BB3E7F"/>
    <w:rsid w:val="00BB7164"/>
    <w:rsid w:val="00BB77A2"/>
    <w:rsid w:val="00BC0072"/>
    <w:rsid w:val="00BC0E33"/>
    <w:rsid w:val="00BC19BA"/>
    <w:rsid w:val="00BC20D8"/>
    <w:rsid w:val="00BC412C"/>
    <w:rsid w:val="00BC4EB5"/>
    <w:rsid w:val="00BC58C5"/>
    <w:rsid w:val="00BC7546"/>
    <w:rsid w:val="00BC7D3A"/>
    <w:rsid w:val="00BD1A59"/>
    <w:rsid w:val="00BD209C"/>
    <w:rsid w:val="00BD304E"/>
    <w:rsid w:val="00BD3745"/>
    <w:rsid w:val="00BD7E27"/>
    <w:rsid w:val="00BE0FD4"/>
    <w:rsid w:val="00BE3CE0"/>
    <w:rsid w:val="00BE6991"/>
    <w:rsid w:val="00BE761D"/>
    <w:rsid w:val="00BE7C47"/>
    <w:rsid w:val="00BF0367"/>
    <w:rsid w:val="00BF0C51"/>
    <w:rsid w:val="00BF119F"/>
    <w:rsid w:val="00BF1928"/>
    <w:rsid w:val="00BF455E"/>
    <w:rsid w:val="00BF4D7F"/>
    <w:rsid w:val="00BF72A2"/>
    <w:rsid w:val="00BF7EC3"/>
    <w:rsid w:val="00C01C38"/>
    <w:rsid w:val="00C03D04"/>
    <w:rsid w:val="00C04034"/>
    <w:rsid w:val="00C04FE1"/>
    <w:rsid w:val="00C06A77"/>
    <w:rsid w:val="00C1054A"/>
    <w:rsid w:val="00C13163"/>
    <w:rsid w:val="00C15078"/>
    <w:rsid w:val="00C152AF"/>
    <w:rsid w:val="00C156FF"/>
    <w:rsid w:val="00C16840"/>
    <w:rsid w:val="00C176C5"/>
    <w:rsid w:val="00C216E5"/>
    <w:rsid w:val="00C238AA"/>
    <w:rsid w:val="00C23F80"/>
    <w:rsid w:val="00C300F6"/>
    <w:rsid w:val="00C32040"/>
    <w:rsid w:val="00C3401E"/>
    <w:rsid w:val="00C34951"/>
    <w:rsid w:val="00C3749E"/>
    <w:rsid w:val="00C37795"/>
    <w:rsid w:val="00C37E81"/>
    <w:rsid w:val="00C40DA5"/>
    <w:rsid w:val="00C422EF"/>
    <w:rsid w:val="00C4515B"/>
    <w:rsid w:val="00C452A0"/>
    <w:rsid w:val="00C51DD1"/>
    <w:rsid w:val="00C730CB"/>
    <w:rsid w:val="00C732D0"/>
    <w:rsid w:val="00C73D03"/>
    <w:rsid w:val="00C801C2"/>
    <w:rsid w:val="00C8347F"/>
    <w:rsid w:val="00C852F2"/>
    <w:rsid w:val="00C865B5"/>
    <w:rsid w:val="00C90B29"/>
    <w:rsid w:val="00C93197"/>
    <w:rsid w:val="00C93FBD"/>
    <w:rsid w:val="00C96CBE"/>
    <w:rsid w:val="00C977B0"/>
    <w:rsid w:val="00CA1748"/>
    <w:rsid w:val="00CA52B8"/>
    <w:rsid w:val="00CA5C4C"/>
    <w:rsid w:val="00CA603E"/>
    <w:rsid w:val="00CA60C6"/>
    <w:rsid w:val="00CA69B9"/>
    <w:rsid w:val="00CA7861"/>
    <w:rsid w:val="00CA7A3E"/>
    <w:rsid w:val="00CB12E7"/>
    <w:rsid w:val="00CB17F3"/>
    <w:rsid w:val="00CB52FC"/>
    <w:rsid w:val="00CC335F"/>
    <w:rsid w:val="00CC7308"/>
    <w:rsid w:val="00CD0634"/>
    <w:rsid w:val="00CD1BBF"/>
    <w:rsid w:val="00CD6C60"/>
    <w:rsid w:val="00CD7BED"/>
    <w:rsid w:val="00CE12CA"/>
    <w:rsid w:val="00CF11A8"/>
    <w:rsid w:val="00CF20D1"/>
    <w:rsid w:val="00CF53C1"/>
    <w:rsid w:val="00CF545D"/>
    <w:rsid w:val="00CF75CF"/>
    <w:rsid w:val="00D016EC"/>
    <w:rsid w:val="00D01CD4"/>
    <w:rsid w:val="00D0608A"/>
    <w:rsid w:val="00D07930"/>
    <w:rsid w:val="00D07CA5"/>
    <w:rsid w:val="00D152AE"/>
    <w:rsid w:val="00D1757C"/>
    <w:rsid w:val="00D21D1F"/>
    <w:rsid w:val="00D23157"/>
    <w:rsid w:val="00D23A5F"/>
    <w:rsid w:val="00D24473"/>
    <w:rsid w:val="00D27FF6"/>
    <w:rsid w:val="00D32E6E"/>
    <w:rsid w:val="00D3546C"/>
    <w:rsid w:val="00D360E4"/>
    <w:rsid w:val="00D36C48"/>
    <w:rsid w:val="00D37B5F"/>
    <w:rsid w:val="00D410FF"/>
    <w:rsid w:val="00D43739"/>
    <w:rsid w:val="00D444DF"/>
    <w:rsid w:val="00D45A2E"/>
    <w:rsid w:val="00D45E4E"/>
    <w:rsid w:val="00D50BB7"/>
    <w:rsid w:val="00D51170"/>
    <w:rsid w:val="00D55F8E"/>
    <w:rsid w:val="00D5773E"/>
    <w:rsid w:val="00D62BF6"/>
    <w:rsid w:val="00D62F42"/>
    <w:rsid w:val="00D66F16"/>
    <w:rsid w:val="00D740E2"/>
    <w:rsid w:val="00D7655A"/>
    <w:rsid w:val="00D80387"/>
    <w:rsid w:val="00D81E59"/>
    <w:rsid w:val="00D82102"/>
    <w:rsid w:val="00D84092"/>
    <w:rsid w:val="00D903A3"/>
    <w:rsid w:val="00D916B4"/>
    <w:rsid w:val="00DA13AC"/>
    <w:rsid w:val="00DA605E"/>
    <w:rsid w:val="00DB0CB6"/>
    <w:rsid w:val="00DB2321"/>
    <w:rsid w:val="00DB28B0"/>
    <w:rsid w:val="00DB5822"/>
    <w:rsid w:val="00DB6E30"/>
    <w:rsid w:val="00DB7024"/>
    <w:rsid w:val="00DB7B54"/>
    <w:rsid w:val="00DC15D3"/>
    <w:rsid w:val="00DC6C58"/>
    <w:rsid w:val="00DD441C"/>
    <w:rsid w:val="00DE14E8"/>
    <w:rsid w:val="00DE3433"/>
    <w:rsid w:val="00DE3DD5"/>
    <w:rsid w:val="00DE65E5"/>
    <w:rsid w:val="00DF7996"/>
    <w:rsid w:val="00E00578"/>
    <w:rsid w:val="00E04996"/>
    <w:rsid w:val="00E05410"/>
    <w:rsid w:val="00E06672"/>
    <w:rsid w:val="00E106F6"/>
    <w:rsid w:val="00E139FE"/>
    <w:rsid w:val="00E17393"/>
    <w:rsid w:val="00E242A7"/>
    <w:rsid w:val="00E245BB"/>
    <w:rsid w:val="00E24D49"/>
    <w:rsid w:val="00E25BC5"/>
    <w:rsid w:val="00E265B9"/>
    <w:rsid w:val="00E2701C"/>
    <w:rsid w:val="00E270FF"/>
    <w:rsid w:val="00E35592"/>
    <w:rsid w:val="00E37950"/>
    <w:rsid w:val="00E37D24"/>
    <w:rsid w:val="00E4398F"/>
    <w:rsid w:val="00E447E4"/>
    <w:rsid w:val="00E4565C"/>
    <w:rsid w:val="00E45B37"/>
    <w:rsid w:val="00E45BED"/>
    <w:rsid w:val="00E469E3"/>
    <w:rsid w:val="00E52465"/>
    <w:rsid w:val="00E529C7"/>
    <w:rsid w:val="00E550D5"/>
    <w:rsid w:val="00E6040D"/>
    <w:rsid w:val="00E605EF"/>
    <w:rsid w:val="00E62757"/>
    <w:rsid w:val="00E62D94"/>
    <w:rsid w:val="00E634DA"/>
    <w:rsid w:val="00E70D70"/>
    <w:rsid w:val="00E73E64"/>
    <w:rsid w:val="00E771BD"/>
    <w:rsid w:val="00E81EC6"/>
    <w:rsid w:val="00E826F9"/>
    <w:rsid w:val="00E82F83"/>
    <w:rsid w:val="00E830E2"/>
    <w:rsid w:val="00E83459"/>
    <w:rsid w:val="00E841AB"/>
    <w:rsid w:val="00E87D28"/>
    <w:rsid w:val="00E955AA"/>
    <w:rsid w:val="00E95A4F"/>
    <w:rsid w:val="00EA0F31"/>
    <w:rsid w:val="00EA30B7"/>
    <w:rsid w:val="00EA3395"/>
    <w:rsid w:val="00EA44FA"/>
    <w:rsid w:val="00EA54BB"/>
    <w:rsid w:val="00EA6FE0"/>
    <w:rsid w:val="00EB202B"/>
    <w:rsid w:val="00EB4110"/>
    <w:rsid w:val="00EB5538"/>
    <w:rsid w:val="00EB624A"/>
    <w:rsid w:val="00EB63AF"/>
    <w:rsid w:val="00EB6A30"/>
    <w:rsid w:val="00EC10B8"/>
    <w:rsid w:val="00EC227A"/>
    <w:rsid w:val="00EC5DEE"/>
    <w:rsid w:val="00ED2372"/>
    <w:rsid w:val="00ED34C9"/>
    <w:rsid w:val="00ED41D6"/>
    <w:rsid w:val="00EE0439"/>
    <w:rsid w:val="00EE242D"/>
    <w:rsid w:val="00EE2563"/>
    <w:rsid w:val="00EE6A6B"/>
    <w:rsid w:val="00EE6FCB"/>
    <w:rsid w:val="00EE70A6"/>
    <w:rsid w:val="00EF279F"/>
    <w:rsid w:val="00EF47B9"/>
    <w:rsid w:val="00EF61CE"/>
    <w:rsid w:val="00EF7838"/>
    <w:rsid w:val="00F00931"/>
    <w:rsid w:val="00F01907"/>
    <w:rsid w:val="00F05B3E"/>
    <w:rsid w:val="00F070DF"/>
    <w:rsid w:val="00F12D24"/>
    <w:rsid w:val="00F137A1"/>
    <w:rsid w:val="00F21211"/>
    <w:rsid w:val="00F2310E"/>
    <w:rsid w:val="00F24998"/>
    <w:rsid w:val="00F249BB"/>
    <w:rsid w:val="00F25C38"/>
    <w:rsid w:val="00F26CA1"/>
    <w:rsid w:val="00F27EC8"/>
    <w:rsid w:val="00F33A2D"/>
    <w:rsid w:val="00F41569"/>
    <w:rsid w:val="00F43277"/>
    <w:rsid w:val="00F432C4"/>
    <w:rsid w:val="00F46C0E"/>
    <w:rsid w:val="00F47092"/>
    <w:rsid w:val="00F5305E"/>
    <w:rsid w:val="00F54D35"/>
    <w:rsid w:val="00F5562B"/>
    <w:rsid w:val="00F55770"/>
    <w:rsid w:val="00F55C62"/>
    <w:rsid w:val="00F55D9B"/>
    <w:rsid w:val="00F5625A"/>
    <w:rsid w:val="00F56BB8"/>
    <w:rsid w:val="00F56EE7"/>
    <w:rsid w:val="00F60878"/>
    <w:rsid w:val="00F65A0D"/>
    <w:rsid w:val="00F663F2"/>
    <w:rsid w:val="00F72E44"/>
    <w:rsid w:val="00F767E3"/>
    <w:rsid w:val="00F7752E"/>
    <w:rsid w:val="00F8070F"/>
    <w:rsid w:val="00F850C4"/>
    <w:rsid w:val="00F90B56"/>
    <w:rsid w:val="00F90D0D"/>
    <w:rsid w:val="00F92AA0"/>
    <w:rsid w:val="00F93A6C"/>
    <w:rsid w:val="00F95972"/>
    <w:rsid w:val="00FA030A"/>
    <w:rsid w:val="00FA2D99"/>
    <w:rsid w:val="00FA35E0"/>
    <w:rsid w:val="00FA66DF"/>
    <w:rsid w:val="00FA78D3"/>
    <w:rsid w:val="00FB06CE"/>
    <w:rsid w:val="00FB1FCF"/>
    <w:rsid w:val="00FB3597"/>
    <w:rsid w:val="00FB57C4"/>
    <w:rsid w:val="00FB6843"/>
    <w:rsid w:val="00FC1479"/>
    <w:rsid w:val="00FC1DD5"/>
    <w:rsid w:val="00FC288A"/>
    <w:rsid w:val="00FC4A42"/>
    <w:rsid w:val="00FC5428"/>
    <w:rsid w:val="00FD2A9F"/>
    <w:rsid w:val="00FD58C8"/>
    <w:rsid w:val="00FD71FF"/>
    <w:rsid w:val="00FE01EC"/>
    <w:rsid w:val="00FE5B59"/>
    <w:rsid w:val="00FE74AA"/>
    <w:rsid w:val="00FF219B"/>
    <w:rsid w:val="00FF2245"/>
    <w:rsid w:val="00FF468E"/>
    <w:rsid w:val="00FF4825"/>
    <w:rsid w:val="00FF4858"/>
    <w:rsid w:val="00FF49B7"/>
    <w:rsid w:val="00FF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43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1015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596</cp:revision>
  <cp:lastPrinted>2018-12-05T13:54:00Z</cp:lastPrinted>
  <dcterms:created xsi:type="dcterms:W3CDTF">2016-03-30T17:14:00Z</dcterms:created>
  <dcterms:modified xsi:type="dcterms:W3CDTF">2024-01-05T16:17:00Z</dcterms:modified>
</cp:coreProperties>
</file>