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D546B5" w:rsidRPr="00D546B5">
        <w:rPr>
          <w:sz w:val="22"/>
        </w:rPr>
        <w:t>Guilherme Ferreira Campos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D546B5">
        <w:rPr>
          <w:sz w:val="22"/>
        </w:rPr>
        <w:t>23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D546B5">
        <w:rPr>
          <w:sz w:val="22"/>
        </w:rPr>
        <w:t>Check up</w:t>
      </w:r>
      <w:bookmarkStart w:id="0" w:name="_GoBack"/>
      <w:bookmarkEnd w:id="0"/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</w:t>
      </w:r>
      <w:r w:rsidR="00574B02">
        <w:rPr>
          <w:sz w:val="22"/>
        </w:rPr>
        <w:t>11</w:t>
      </w:r>
      <w:r w:rsidR="00ED6EA8">
        <w:rPr>
          <w:sz w:val="22"/>
        </w:rPr>
        <w:t xml:space="preserve"> dez.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600821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5943C1">
        <w:t>10.4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5943C1">
        <w:t>38.9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74B02">
        <w:rPr>
          <w:noProof/>
          <w:sz w:val="24"/>
        </w:rPr>
        <w:t>11 de dezembro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7670" w:rsidRDefault="00717670">
      <w:r>
        <w:separator/>
      </w:r>
    </w:p>
  </w:endnote>
  <w:endnote w:type="continuationSeparator" w:id="0">
    <w:p w:rsidR="00717670" w:rsidRDefault="007176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717670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7670" w:rsidRDefault="00717670">
      <w:r>
        <w:separator/>
      </w:r>
    </w:p>
  </w:footnote>
  <w:footnote w:type="continuationSeparator" w:id="0">
    <w:p w:rsidR="00717670" w:rsidRDefault="007176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670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5088"/>
    <w:rsid w:val="00785B92"/>
    <w:rsid w:val="00785D23"/>
    <w:rsid w:val="0078623C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57309</TotalTime>
  <Pages>1</Pages>
  <Words>273</Words>
  <Characters>1559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4921</cp:revision>
  <cp:lastPrinted>2023-04-18T21:04:00Z</cp:lastPrinted>
  <dcterms:created xsi:type="dcterms:W3CDTF">2016-03-08T22:06:00Z</dcterms:created>
  <dcterms:modified xsi:type="dcterms:W3CDTF">2023-12-11T16:27:00Z</dcterms:modified>
</cp:coreProperties>
</file>