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74B02" w:rsidRPr="00574B02">
        <w:rPr>
          <w:sz w:val="22"/>
        </w:rPr>
        <w:t>Pedro Jorge Comes Farias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74B02">
        <w:rPr>
          <w:sz w:val="22"/>
        </w:rPr>
        <w:t>64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74B02">
        <w:rPr>
          <w:sz w:val="22"/>
        </w:rPr>
        <w:t>Depressao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11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4B02">
        <w:rPr>
          <w:noProof/>
          <w:sz w:val="24"/>
        </w:rPr>
        <w:t>11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3CA" w:rsidRDefault="007173CA">
      <w:r>
        <w:separator/>
      </w:r>
    </w:p>
  </w:endnote>
  <w:endnote w:type="continuationSeparator" w:id="0">
    <w:p w:rsidR="007173CA" w:rsidRDefault="00717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73C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3CA" w:rsidRDefault="007173CA">
      <w:r>
        <w:separator/>
      </w:r>
    </w:p>
  </w:footnote>
  <w:footnote w:type="continuationSeparator" w:id="0">
    <w:p w:rsidR="007173CA" w:rsidRDefault="00717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3CA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57308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4920</cp:revision>
  <cp:lastPrinted>2023-04-18T21:04:00Z</cp:lastPrinted>
  <dcterms:created xsi:type="dcterms:W3CDTF">2016-03-08T22:06:00Z</dcterms:created>
  <dcterms:modified xsi:type="dcterms:W3CDTF">2023-12-11T16:13:00Z</dcterms:modified>
</cp:coreProperties>
</file>