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1D60" w:rsidRPr="001C1D60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>PACIENTE: Marcos Miguel Muniz Miziara</w:t>
      </w:r>
    </w:p>
    <w:p w:rsidR="001C1D60" w:rsidRPr="001C1D60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IDADE: 75 anos SEXO: M                    </w:t>
      </w:r>
    </w:p>
    <w:p w:rsidR="004930C6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>DATA DO EXAME: 6 dez.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C91" w:rsidRDefault="006E5C91">
      <w:r>
        <w:separator/>
      </w:r>
    </w:p>
  </w:endnote>
  <w:endnote w:type="continuationSeparator" w:id="0">
    <w:p w:rsidR="006E5C91" w:rsidRDefault="006E5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E5C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C91" w:rsidRDefault="006E5C91">
      <w:r>
        <w:separator/>
      </w:r>
    </w:p>
  </w:footnote>
  <w:footnote w:type="continuationSeparator" w:id="0">
    <w:p w:rsidR="006E5C91" w:rsidRDefault="006E5C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2326</cp:revision>
  <cp:lastPrinted>2023-04-18T21:05:00Z</cp:lastPrinted>
  <dcterms:created xsi:type="dcterms:W3CDTF">2016-03-08T23:18:00Z</dcterms:created>
  <dcterms:modified xsi:type="dcterms:W3CDTF">2023-12-06T20:40:00Z</dcterms:modified>
</cp:coreProperties>
</file>