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2657F6" w:rsidRPr="002657F6">
        <w:rPr>
          <w:sz w:val="22"/>
        </w:rPr>
        <w:t>Marcos Miguel Muniz Miziara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2657F6">
        <w:rPr>
          <w:sz w:val="22"/>
        </w:rPr>
        <w:t>75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2657F6">
        <w:rPr>
          <w:sz w:val="22"/>
        </w:rPr>
        <w:t>D.Parkinson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</w:t>
      </w:r>
      <w:r w:rsidR="005A4915">
        <w:rPr>
          <w:sz w:val="22"/>
        </w:rPr>
        <w:t>6</w:t>
      </w:r>
      <w:r w:rsidR="00ED6EA8">
        <w:rPr>
          <w:sz w:val="22"/>
        </w:rPr>
        <w:t xml:space="preserve"> dez.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00821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5943C1">
        <w:t>10.4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5943C1">
        <w:t>38.9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A4915">
        <w:rPr>
          <w:noProof/>
          <w:sz w:val="24"/>
        </w:rPr>
        <w:t>6 de dezembro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2A3A" w:rsidRDefault="00D52A3A">
      <w:r>
        <w:separator/>
      </w:r>
    </w:p>
  </w:endnote>
  <w:endnote w:type="continuationSeparator" w:id="0">
    <w:p w:rsidR="00D52A3A" w:rsidRDefault="00D52A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52A3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2A3A" w:rsidRDefault="00D52A3A">
      <w:r>
        <w:separator/>
      </w:r>
    </w:p>
  </w:footnote>
  <w:footnote w:type="continuationSeparator" w:id="0">
    <w:p w:rsidR="00D52A3A" w:rsidRDefault="00D52A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57307</TotalTime>
  <Pages>1</Pages>
  <Words>273</Words>
  <Characters>1562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4919</cp:revision>
  <cp:lastPrinted>2023-04-18T21:04:00Z</cp:lastPrinted>
  <dcterms:created xsi:type="dcterms:W3CDTF">2016-03-08T22:06:00Z</dcterms:created>
  <dcterms:modified xsi:type="dcterms:W3CDTF">2023-12-06T20:39:00Z</dcterms:modified>
</cp:coreProperties>
</file>