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5A4915" w:rsidRPr="005A4915">
        <w:rPr>
          <w:sz w:val="22"/>
        </w:rPr>
        <w:t>Alberto Dantas dos Santos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5A4915">
        <w:rPr>
          <w:sz w:val="22"/>
        </w:rPr>
        <w:t>68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5A4915">
        <w:rPr>
          <w:sz w:val="22"/>
        </w:rPr>
        <w:t>Controle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</w:t>
      </w:r>
      <w:r w:rsidR="005A4915">
        <w:rPr>
          <w:sz w:val="22"/>
        </w:rPr>
        <w:t>6</w:t>
      </w:r>
      <w:bookmarkStart w:id="0" w:name="_GoBack"/>
      <w:bookmarkEnd w:id="0"/>
      <w:r w:rsidR="00ED6EA8">
        <w:rPr>
          <w:sz w:val="22"/>
        </w:rPr>
        <w:t xml:space="preserve"> dez.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00821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943C1">
        <w:t>10.4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5943C1">
        <w:t>38.9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A4915">
        <w:rPr>
          <w:noProof/>
          <w:sz w:val="24"/>
        </w:rPr>
        <w:t>6 de dezembro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0B68" w:rsidRDefault="00530B68">
      <w:r>
        <w:separator/>
      </w:r>
    </w:p>
  </w:endnote>
  <w:endnote w:type="continuationSeparator" w:id="0">
    <w:p w:rsidR="00530B68" w:rsidRDefault="00530B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30B6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0B68" w:rsidRDefault="00530B68">
      <w:r>
        <w:separator/>
      </w:r>
    </w:p>
  </w:footnote>
  <w:footnote w:type="continuationSeparator" w:id="0">
    <w:p w:rsidR="00530B68" w:rsidRDefault="00530B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0B68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57274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4917</cp:revision>
  <cp:lastPrinted>2023-04-18T21:04:00Z</cp:lastPrinted>
  <dcterms:created xsi:type="dcterms:W3CDTF">2016-03-08T22:06:00Z</dcterms:created>
  <dcterms:modified xsi:type="dcterms:W3CDTF">2023-12-06T16:23:00Z</dcterms:modified>
</cp:coreProperties>
</file>