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B3772" w:rsidRPr="004B3772">
        <w:rPr>
          <w:sz w:val="22"/>
        </w:rPr>
        <w:t>Joaquim Alves Neto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B3772">
        <w:rPr>
          <w:sz w:val="22"/>
        </w:rPr>
        <w:t>56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D6EA8">
        <w:rPr>
          <w:sz w:val="22"/>
        </w:rPr>
        <w:t>Check up.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4B3772">
        <w:rPr>
          <w:sz w:val="22"/>
        </w:rPr>
        <w:t>5</w:t>
      </w:r>
      <w:bookmarkStart w:id="0" w:name="_GoBack"/>
      <w:bookmarkEnd w:id="0"/>
      <w:r w:rsidR="00ED6EA8">
        <w:rPr>
          <w:sz w:val="22"/>
        </w:rPr>
        <w:t xml:space="preserve">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943C1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943C1">
        <w:t>38.9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B3772">
        <w:rPr>
          <w:noProof/>
          <w:sz w:val="24"/>
        </w:rPr>
        <w:t>5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374" w:rsidRDefault="005D0374">
      <w:r>
        <w:separator/>
      </w:r>
    </w:p>
  </w:endnote>
  <w:endnote w:type="continuationSeparator" w:id="0">
    <w:p w:rsidR="005D0374" w:rsidRDefault="005D0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D037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374" w:rsidRDefault="005D0374">
      <w:r>
        <w:separator/>
      </w:r>
    </w:p>
  </w:footnote>
  <w:footnote w:type="continuationSeparator" w:id="0">
    <w:p w:rsidR="005D0374" w:rsidRDefault="005D03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57273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4916</cp:revision>
  <cp:lastPrinted>2023-04-18T21:04:00Z</cp:lastPrinted>
  <dcterms:created xsi:type="dcterms:W3CDTF">2016-03-08T22:06:00Z</dcterms:created>
  <dcterms:modified xsi:type="dcterms:W3CDTF">2023-12-05T14:25:00Z</dcterms:modified>
</cp:coreProperties>
</file>