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943C1" w:rsidRPr="005943C1">
        <w:rPr>
          <w:sz w:val="22"/>
        </w:rPr>
        <w:t>Paula Meireles Leite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13FF6">
        <w:rPr>
          <w:sz w:val="22"/>
        </w:rPr>
        <w:t>4</w:t>
      </w:r>
      <w:r w:rsidR="005943C1">
        <w:rPr>
          <w:sz w:val="22"/>
        </w:rPr>
        <w:t>0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D6EA8">
        <w:rPr>
          <w:sz w:val="22"/>
        </w:rPr>
        <w:t>Check up.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943C1">
        <w:rPr>
          <w:sz w:val="22"/>
        </w:rPr>
        <w:t>4</w:t>
      </w:r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943C1">
        <w:t>10.4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943C1">
        <w:t>38.9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943C1">
        <w:rPr>
          <w:noProof/>
          <w:sz w:val="24"/>
        </w:rPr>
        <w:t>4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D91" w:rsidRDefault="00131D91">
      <w:r>
        <w:separator/>
      </w:r>
    </w:p>
  </w:endnote>
  <w:endnote w:type="continuationSeparator" w:id="0">
    <w:p w:rsidR="00131D91" w:rsidRDefault="00131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31D9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D91" w:rsidRDefault="00131D91">
      <w:r>
        <w:separator/>
      </w:r>
    </w:p>
  </w:footnote>
  <w:footnote w:type="continuationSeparator" w:id="0">
    <w:p w:rsidR="00131D91" w:rsidRDefault="00131D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57272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4915</cp:revision>
  <cp:lastPrinted>2023-04-18T21:04:00Z</cp:lastPrinted>
  <dcterms:created xsi:type="dcterms:W3CDTF">2016-03-08T22:06:00Z</dcterms:created>
  <dcterms:modified xsi:type="dcterms:W3CDTF">2023-12-04T20:51:00Z</dcterms:modified>
</cp:coreProperties>
</file>