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924171" w:rsidRPr="00924171">
        <w:rPr>
          <w:sz w:val="22"/>
        </w:rPr>
        <w:t>Mirian Ribeiro Machado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924171">
        <w:rPr>
          <w:sz w:val="22"/>
        </w:rPr>
        <w:t>59</w:t>
      </w:r>
      <w:r w:rsidR="00422A52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924171">
        <w:rPr>
          <w:sz w:val="22"/>
        </w:rPr>
        <w:t>Deficit atencao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8B63A4">
        <w:rPr>
          <w:sz w:val="22"/>
        </w:rPr>
        <w:t>2</w:t>
      </w:r>
      <w:r w:rsidR="00924171">
        <w:rPr>
          <w:sz w:val="22"/>
        </w:rPr>
        <w:t>9</w:t>
      </w:r>
      <w:bookmarkStart w:id="0" w:name="_GoBack"/>
      <w:bookmarkEnd w:id="0"/>
      <w:r w:rsidR="00DA5E8E">
        <w:rPr>
          <w:sz w:val="22"/>
        </w:rPr>
        <w:t xml:space="preserve"> </w:t>
      </w:r>
      <w:r w:rsidR="00C5729E">
        <w:rPr>
          <w:sz w:val="22"/>
        </w:rPr>
        <w:t>nov.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600821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F05023">
        <w:t>11.9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F05023">
        <w:t>37.4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924171">
        <w:rPr>
          <w:noProof/>
          <w:sz w:val="24"/>
        </w:rPr>
        <w:t>29 de novembro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D6F22" w:rsidRDefault="005D6F22">
      <w:r>
        <w:separator/>
      </w:r>
    </w:p>
  </w:endnote>
  <w:endnote w:type="continuationSeparator" w:id="0">
    <w:p w:rsidR="005D6F22" w:rsidRDefault="005D6F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5D6F22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D6F22" w:rsidRDefault="005D6F22">
      <w:r>
        <w:separator/>
      </w:r>
    </w:p>
  </w:footnote>
  <w:footnote w:type="continuationSeparator" w:id="0">
    <w:p w:rsidR="005D6F22" w:rsidRDefault="005D6F2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C51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9A7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CAF"/>
    <w:rsid w:val="004D3F07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4176"/>
    <w:rsid w:val="00564825"/>
    <w:rsid w:val="00564AD8"/>
    <w:rsid w:val="005654BE"/>
    <w:rsid w:val="005657A2"/>
    <w:rsid w:val="00565FA9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821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4ABC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5088"/>
    <w:rsid w:val="00785B92"/>
    <w:rsid w:val="00785D23"/>
    <w:rsid w:val="0078623C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99C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A44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A36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E7B"/>
    <w:rsid w:val="00ED6D3D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50EC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57256</TotalTime>
  <Pages>1</Pages>
  <Words>274</Words>
  <Characters>1563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4911</cp:revision>
  <cp:lastPrinted>2023-04-18T21:04:00Z</cp:lastPrinted>
  <dcterms:created xsi:type="dcterms:W3CDTF">2016-03-08T22:06:00Z</dcterms:created>
  <dcterms:modified xsi:type="dcterms:W3CDTF">2023-11-29T20:36:00Z</dcterms:modified>
</cp:coreProperties>
</file>