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8F036B" w:rsidRPr="008F036B" w:rsidRDefault="008F036B" w:rsidP="008F036B">
      <w:pPr>
        <w:rPr>
          <w:sz w:val="32"/>
          <w:szCs w:val="32"/>
        </w:rPr>
      </w:pPr>
      <w:r w:rsidRPr="008F036B">
        <w:rPr>
          <w:sz w:val="32"/>
          <w:szCs w:val="32"/>
        </w:rPr>
        <w:t>PACIENTE: Valdemar de melo Monteiro</w:t>
      </w:r>
    </w:p>
    <w:p w:rsidR="008F036B" w:rsidRPr="008F036B" w:rsidRDefault="008F036B" w:rsidP="008F036B">
      <w:pPr>
        <w:rPr>
          <w:sz w:val="32"/>
          <w:szCs w:val="32"/>
        </w:rPr>
      </w:pPr>
      <w:r w:rsidRPr="008F036B">
        <w:rPr>
          <w:sz w:val="32"/>
          <w:szCs w:val="32"/>
        </w:rPr>
        <w:t xml:space="preserve">IDADE: 82 anos SEXO: M                    </w:t>
      </w:r>
    </w:p>
    <w:p w:rsidR="000E1727" w:rsidRDefault="008F036B" w:rsidP="008F036B">
      <w:pPr>
        <w:rPr>
          <w:sz w:val="32"/>
          <w:szCs w:val="32"/>
        </w:rPr>
      </w:pPr>
      <w:r w:rsidRPr="008F036B">
        <w:rPr>
          <w:sz w:val="32"/>
          <w:szCs w:val="32"/>
        </w:rPr>
        <w:t>DATA DO EXAME: 28 nov. 23</w:t>
      </w:r>
      <w:bookmarkStart w:id="0" w:name="_GoBack"/>
      <w:bookmarkEnd w:id="0"/>
    </w:p>
    <w:p w:rsidR="00977E89" w:rsidRDefault="00977E89" w:rsidP="00977E89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         CRM</w:t>
      </w:r>
      <w:r w:rsidR="0009441F">
        <w:rPr>
          <w:i/>
          <w:sz w:val="32"/>
        </w:rPr>
        <w:t>DF</w:t>
      </w:r>
      <w:r>
        <w:rPr>
          <w:i/>
          <w:sz w:val="32"/>
        </w:rPr>
        <w:t>:11095</w:t>
      </w:r>
      <w:r w:rsidR="0051093E">
        <w:rPr>
          <w:i/>
          <w:sz w:val="3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24E0" w:rsidRDefault="004A24E0">
      <w:r>
        <w:separator/>
      </w:r>
    </w:p>
  </w:endnote>
  <w:endnote w:type="continuationSeparator" w:id="0">
    <w:p w:rsidR="004A24E0" w:rsidRDefault="004A2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24E0" w:rsidRDefault="004A24E0">
      <w:r>
        <w:separator/>
      </w:r>
    </w:p>
  </w:footnote>
  <w:footnote w:type="continuationSeparator" w:id="0">
    <w:p w:rsidR="004A24E0" w:rsidRDefault="004A24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0F2"/>
    <w:rsid w:val="00000CC8"/>
    <w:rsid w:val="000013F2"/>
    <w:rsid w:val="000019CB"/>
    <w:rsid w:val="00003B2F"/>
    <w:rsid w:val="00010BA6"/>
    <w:rsid w:val="000112E5"/>
    <w:rsid w:val="00012E82"/>
    <w:rsid w:val="000147CF"/>
    <w:rsid w:val="00020A7B"/>
    <w:rsid w:val="00027C86"/>
    <w:rsid w:val="00030BF8"/>
    <w:rsid w:val="00031721"/>
    <w:rsid w:val="000333E4"/>
    <w:rsid w:val="00035BC3"/>
    <w:rsid w:val="0003667E"/>
    <w:rsid w:val="000368BE"/>
    <w:rsid w:val="00040BEE"/>
    <w:rsid w:val="00041224"/>
    <w:rsid w:val="000436AA"/>
    <w:rsid w:val="00044660"/>
    <w:rsid w:val="00045D67"/>
    <w:rsid w:val="00050F7D"/>
    <w:rsid w:val="000515AA"/>
    <w:rsid w:val="00051777"/>
    <w:rsid w:val="000522FB"/>
    <w:rsid w:val="00055524"/>
    <w:rsid w:val="00056748"/>
    <w:rsid w:val="0006138F"/>
    <w:rsid w:val="000617FB"/>
    <w:rsid w:val="00061BC3"/>
    <w:rsid w:val="00061CBD"/>
    <w:rsid w:val="0006279E"/>
    <w:rsid w:val="00063ADC"/>
    <w:rsid w:val="00064CDA"/>
    <w:rsid w:val="0007259B"/>
    <w:rsid w:val="00074007"/>
    <w:rsid w:val="00074882"/>
    <w:rsid w:val="00075783"/>
    <w:rsid w:val="00076265"/>
    <w:rsid w:val="00077E9A"/>
    <w:rsid w:val="000807A4"/>
    <w:rsid w:val="00080DB5"/>
    <w:rsid w:val="00082C28"/>
    <w:rsid w:val="00082F10"/>
    <w:rsid w:val="00083458"/>
    <w:rsid w:val="00083C7D"/>
    <w:rsid w:val="00085A79"/>
    <w:rsid w:val="00085C19"/>
    <w:rsid w:val="000866A1"/>
    <w:rsid w:val="00091357"/>
    <w:rsid w:val="0009317E"/>
    <w:rsid w:val="00093AEB"/>
    <w:rsid w:val="00093CBF"/>
    <w:rsid w:val="0009441F"/>
    <w:rsid w:val="00094942"/>
    <w:rsid w:val="00094AD8"/>
    <w:rsid w:val="000A00FE"/>
    <w:rsid w:val="000A114D"/>
    <w:rsid w:val="000A1D26"/>
    <w:rsid w:val="000A2178"/>
    <w:rsid w:val="000A32B9"/>
    <w:rsid w:val="000A5868"/>
    <w:rsid w:val="000A71D2"/>
    <w:rsid w:val="000A7E42"/>
    <w:rsid w:val="000B0074"/>
    <w:rsid w:val="000B14FC"/>
    <w:rsid w:val="000B2486"/>
    <w:rsid w:val="000B28F3"/>
    <w:rsid w:val="000B561E"/>
    <w:rsid w:val="000B6579"/>
    <w:rsid w:val="000B6737"/>
    <w:rsid w:val="000B6BAE"/>
    <w:rsid w:val="000B75AC"/>
    <w:rsid w:val="000C07DA"/>
    <w:rsid w:val="000C0CE1"/>
    <w:rsid w:val="000C4A9E"/>
    <w:rsid w:val="000C65B8"/>
    <w:rsid w:val="000D5F03"/>
    <w:rsid w:val="000D6221"/>
    <w:rsid w:val="000D6537"/>
    <w:rsid w:val="000D6EDF"/>
    <w:rsid w:val="000D6F5C"/>
    <w:rsid w:val="000D757A"/>
    <w:rsid w:val="000E1727"/>
    <w:rsid w:val="000E36A6"/>
    <w:rsid w:val="000E3EFD"/>
    <w:rsid w:val="000E55FF"/>
    <w:rsid w:val="000F0408"/>
    <w:rsid w:val="000F0B2D"/>
    <w:rsid w:val="000F1E48"/>
    <w:rsid w:val="000F2053"/>
    <w:rsid w:val="000F24C3"/>
    <w:rsid w:val="000F26D3"/>
    <w:rsid w:val="000F320B"/>
    <w:rsid w:val="000F5299"/>
    <w:rsid w:val="000F55B6"/>
    <w:rsid w:val="000F64A0"/>
    <w:rsid w:val="000F7196"/>
    <w:rsid w:val="000F774E"/>
    <w:rsid w:val="00100953"/>
    <w:rsid w:val="00101B8F"/>
    <w:rsid w:val="00101BDC"/>
    <w:rsid w:val="001038A8"/>
    <w:rsid w:val="00103948"/>
    <w:rsid w:val="00111575"/>
    <w:rsid w:val="00113818"/>
    <w:rsid w:val="001149D2"/>
    <w:rsid w:val="0011627D"/>
    <w:rsid w:val="00126F2C"/>
    <w:rsid w:val="00133FB4"/>
    <w:rsid w:val="00134CE2"/>
    <w:rsid w:val="00140912"/>
    <w:rsid w:val="00147A3F"/>
    <w:rsid w:val="00147F0F"/>
    <w:rsid w:val="00150882"/>
    <w:rsid w:val="00152A42"/>
    <w:rsid w:val="00152B4C"/>
    <w:rsid w:val="00153739"/>
    <w:rsid w:val="00155FC3"/>
    <w:rsid w:val="001575C5"/>
    <w:rsid w:val="001606B0"/>
    <w:rsid w:val="001611DB"/>
    <w:rsid w:val="001623DD"/>
    <w:rsid w:val="00164A19"/>
    <w:rsid w:val="00165645"/>
    <w:rsid w:val="00166A6C"/>
    <w:rsid w:val="0017059C"/>
    <w:rsid w:val="001722C9"/>
    <w:rsid w:val="001749CD"/>
    <w:rsid w:val="00174DA1"/>
    <w:rsid w:val="00175937"/>
    <w:rsid w:val="001778BA"/>
    <w:rsid w:val="001807CF"/>
    <w:rsid w:val="00180FBE"/>
    <w:rsid w:val="00181BC5"/>
    <w:rsid w:val="001837C0"/>
    <w:rsid w:val="00186B31"/>
    <w:rsid w:val="001879E8"/>
    <w:rsid w:val="0019075C"/>
    <w:rsid w:val="00191869"/>
    <w:rsid w:val="001928F1"/>
    <w:rsid w:val="001972CE"/>
    <w:rsid w:val="001A1DC2"/>
    <w:rsid w:val="001A525F"/>
    <w:rsid w:val="001A5F70"/>
    <w:rsid w:val="001B4EF4"/>
    <w:rsid w:val="001B588D"/>
    <w:rsid w:val="001B7C4E"/>
    <w:rsid w:val="001C04FD"/>
    <w:rsid w:val="001C0ABA"/>
    <w:rsid w:val="001C134A"/>
    <w:rsid w:val="001C1E9F"/>
    <w:rsid w:val="001C4610"/>
    <w:rsid w:val="001D2FD2"/>
    <w:rsid w:val="001D6159"/>
    <w:rsid w:val="001D6D0F"/>
    <w:rsid w:val="001D7512"/>
    <w:rsid w:val="001D7AEC"/>
    <w:rsid w:val="001E17EB"/>
    <w:rsid w:val="001E3953"/>
    <w:rsid w:val="001E4D1D"/>
    <w:rsid w:val="001E6565"/>
    <w:rsid w:val="001F20D9"/>
    <w:rsid w:val="001F27F7"/>
    <w:rsid w:val="001F3814"/>
    <w:rsid w:val="001F4360"/>
    <w:rsid w:val="001F6526"/>
    <w:rsid w:val="001F705D"/>
    <w:rsid w:val="0020026E"/>
    <w:rsid w:val="002006FD"/>
    <w:rsid w:val="0020110E"/>
    <w:rsid w:val="0020256A"/>
    <w:rsid w:val="00204118"/>
    <w:rsid w:val="00210886"/>
    <w:rsid w:val="00211A73"/>
    <w:rsid w:val="002121EA"/>
    <w:rsid w:val="002129B2"/>
    <w:rsid w:val="0021313B"/>
    <w:rsid w:val="0021474B"/>
    <w:rsid w:val="00214E65"/>
    <w:rsid w:val="0021573E"/>
    <w:rsid w:val="00216048"/>
    <w:rsid w:val="0021638D"/>
    <w:rsid w:val="00220512"/>
    <w:rsid w:val="0022320C"/>
    <w:rsid w:val="00223A6D"/>
    <w:rsid w:val="0022586F"/>
    <w:rsid w:val="00225A67"/>
    <w:rsid w:val="002275FA"/>
    <w:rsid w:val="002309D2"/>
    <w:rsid w:val="0023325E"/>
    <w:rsid w:val="00234028"/>
    <w:rsid w:val="00234C93"/>
    <w:rsid w:val="00235AF8"/>
    <w:rsid w:val="00235BBE"/>
    <w:rsid w:val="002401E2"/>
    <w:rsid w:val="0024233D"/>
    <w:rsid w:val="002425B6"/>
    <w:rsid w:val="002427AD"/>
    <w:rsid w:val="00242E72"/>
    <w:rsid w:val="00243D2D"/>
    <w:rsid w:val="0024437C"/>
    <w:rsid w:val="00244447"/>
    <w:rsid w:val="00245087"/>
    <w:rsid w:val="00246B5D"/>
    <w:rsid w:val="002474C8"/>
    <w:rsid w:val="00250F8D"/>
    <w:rsid w:val="00252340"/>
    <w:rsid w:val="00254454"/>
    <w:rsid w:val="00256599"/>
    <w:rsid w:val="00260391"/>
    <w:rsid w:val="00260CE7"/>
    <w:rsid w:val="002612B4"/>
    <w:rsid w:val="0026152D"/>
    <w:rsid w:val="00265797"/>
    <w:rsid w:val="002658AA"/>
    <w:rsid w:val="00266B2D"/>
    <w:rsid w:val="00272756"/>
    <w:rsid w:val="00276232"/>
    <w:rsid w:val="00276553"/>
    <w:rsid w:val="0027718E"/>
    <w:rsid w:val="00285164"/>
    <w:rsid w:val="00285D91"/>
    <w:rsid w:val="00286D31"/>
    <w:rsid w:val="00287CA8"/>
    <w:rsid w:val="00287D11"/>
    <w:rsid w:val="0029086C"/>
    <w:rsid w:val="0029382E"/>
    <w:rsid w:val="00293E15"/>
    <w:rsid w:val="002943A1"/>
    <w:rsid w:val="0029633F"/>
    <w:rsid w:val="0029658D"/>
    <w:rsid w:val="00296A76"/>
    <w:rsid w:val="002A134B"/>
    <w:rsid w:val="002A168C"/>
    <w:rsid w:val="002A1C65"/>
    <w:rsid w:val="002A30D6"/>
    <w:rsid w:val="002A4087"/>
    <w:rsid w:val="002A463B"/>
    <w:rsid w:val="002A4915"/>
    <w:rsid w:val="002A6DE9"/>
    <w:rsid w:val="002B1101"/>
    <w:rsid w:val="002B61EE"/>
    <w:rsid w:val="002B7C84"/>
    <w:rsid w:val="002C1706"/>
    <w:rsid w:val="002C1C02"/>
    <w:rsid w:val="002C2361"/>
    <w:rsid w:val="002C2DC6"/>
    <w:rsid w:val="002C3781"/>
    <w:rsid w:val="002C743F"/>
    <w:rsid w:val="002D06E6"/>
    <w:rsid w:val="002D2F7C"/>
    <w:rsid w:val="002D3168"/>
    <w:rsid w:val="002D5F4C"/>
    <w:rsid w:val="002D62A5"/>
    <w:rsid w:val="002D6316"/>
    <w:rsid w:val="002E25BD"/>
    <w:rsid w:val="002E3E70"/>
    <w:rsid w:val="002E4F28"/>
    <w:rsid w:val="002E7105"/>
    <w:rsid w:val="002F0A40"/>
    <w:rsid w:val="002F0FE4"/>
    <w:rsid w:val="002F192B"/>
    <w:rsid w:val="002F2B5F"/>
    <w:rsid w:val="002F3858"/>
    <w:rsid w:val="002F3CF4"/>
    <w:rsid w:val="002F51A6"/>
    <w:rsid w:val="002F5F79"/>
    <w:rsid w:val="002F635E"/>
    <w:rsid w:val="00300150"/>
    <w:rsid w:val="00300C5C"/>
    <w:rsid w:val="003022CD"/>
    <w:rsid w:val="00304D6A"/>
    <w:rsid w:val="00305A8A"/>
    <w:rsid w:val="00305D0B"/>
    <w:rsid w:val="003077C6"/>
    <w:rsid w:val="003102CD"/>
    <w:rsid w:val="003109A7"/>
    <w:rsid w:val="00310AF9"/>
    <w:rsid w:val="003110D0"/>
    <w:rsid w:val="00311506"/>
    <w:rsid w:val="00311A58"/>
    <w:rsid w:val="00312089"/>
    <w:rsid w:val="00313181"/>
    <w:rsid w:val="00315273"/>
    <w:rsid w:val="00315F6A"/>
    <w:rsid w:val="003165DA"/>
    <w:rsid w:val="00321D86"/>
    <w:rsid w:val="00321FFA"/>
    <w:rsid w:val="00324ECE"/>
    <w:rsid w:val="00324F99"/>
    <w:rsid w:val="00326A1E"/>
    <w:rsid w:val="00326FFA"/>
    <w:rsid w:val="00327E1F"/>
    <w:rsid w:val="00327FB2"/>
    <w:rsid w:val="00331F39"/>
    <w:rsid w:val="00332292"/>
    <w:rsid w:val="00332862"/>
    <w:rsid w:val="00332B9B"/>
    <w:rsid w:val="00334EBC"/>
    <w:rsid w:val="0034113B"/>
    <w:rsid w:val="00341394"/>
    <w:rsid w:val="003415BA"/>
    <w:rsid w:val="00342ED0"/>
    <w:rsid w:val="00342F43"/>
    <w:rsid w:val="0034396E"/>
    <w:rsid w:val="00345D93"/>
    <w:rsid w:val="00346738"/>
    <w:rsid w:val="00346745"/>
    <w:rsid w:val="00346D75"/>
    <w:rsid w:val="00347E2C"/>
    <w:rsid w:val="003511A1"/>
    <w:rsid w:val="003553B7"/>
    <w:rsid w:val="0035670E"/>
    <w:rsid w:val="00357486"/>
    <w:rsid w:val="00357B2B"/>
    <w:rsid w:val="00362BFF"/>
    <w:rsid w:val="00363D9C"/>
    <w:rsid w:val="00366191"/>
    <w:rsid w:val="00366C31"/>
    <w:rsid w:val="00367622"/>
    <w:rsid w:val="00370B24"/>
    <w:rsid w:val="00370B77"/>
    <w:rsid w:val="0037389E"/>
    <w:rsid w:val="00374A95"/>
    <w:rsid w:val="003771B3"/>
    <w:rsid w:val="00377A5C"/>
    <w:rsid w:val="00380694"/>
    <w:rsid w:val="00381FE1"/>
    <w:rsid w:val="0038349E"/>
    <w:rsid w:val="003856E3"/>
    <w:rsid w:val="00385BDC"/>
    <w:rsid w:val="0038669B"/>
    <w:rsid w:val="0038689E"/>
    <w:rsid w:val="0039059E"/>
    <w:rsid w:val="003905CB"/>
    <w:rsid w:val="003906C4"/>
    <w:rsid w:val="0039077A"/>
    <w:rsid w:val="00392184"/>
    <w:rsid w:val="00394BED"/>
    <w:rsid w:val="003957B7"/>
    <w:rsid w:val="003A033C"/>
    <w:rsid w:val="003A09B6"/>
    <w:rsid w:val="003A3530"/>
    <w:rsid w:val="003A3AA8"/>
    <w:rsid w:val="003A72C8"/>
    <w:rsid w:val="003A7D11"/>
    <w:rsid w:val="003A7E69"/>
    <w:rsid w:val="003B286D"/>
    <w:rsid w:val="003B333E"/>
    <w:rsid w:val="003B3BCC"/>
    <w:rsid w:val="003C14BE"/>
    <w:rsid w:val="003C4C7E"/>
    <w:rsid w:val="003C5B4D"/>
    <w:rsid w:val="003C7E3A"/>
    <w:rsid w:val="003D1D1C"/>
    <w:rsid w:val="003D281E"/>
    <w:rsid w:val="003D53DB"/>
    <w:rsid w:val="003D580F"/>
    <w:rsid w:val="003D63F4"/>
    <w:rsid w:val="003D7440"/>
    <w:rsid w:val="003E057C"/>
    <w:rsid w:val="003E102E"/>
    <w:rsid w:val="003E359F"/>
    <w:rsid w:val="003E3AA8"/>
    <w:rsid w:val="003E3C91"/>
    <w:rsid w:val="003E51EA"/>
    <w:rsid w:val="003E5431"/>
    <w:rsid w:val="003F0D1E"/>
    <w:rsid w:val="003F1C01"/>
    <w:rsid w:val="003F2246"/>
    <w:rsid w:val="003F2555"/>
    <w:rsid w:val="003F2976"/>
    <w:rsid w:val="003F34C1"/>
    <w:rsid w:val="003F4039"/>
    <w:rsid w:val="003F42EF"/>
    <w:rsid w:val="003F536F"/>
    <w:rsid w:val="003F5CE2"/>
    <w:rsid w:val="00401130"/>
    <w:rsid w:val="004012DE"/>
    <w:rsid w:val="00402B5E"/>
    <w:rsid w:val="00403B97"/>
    <w:rsid w:val="00404BFE"/>
    <w:rsid w:val="00407E63"/>
    <w:rsid w:val="00407F34"/>
    <w:rsid w:val="0041143E"/>
    <w:rsid w:val="00411D73"/>
    <w:rsid w:val="004121B1"/>
    <w:rsid w:val="00417362"/>
    <w:rsid w:val="00417610"/>
    <w:rsid w:val="004205C3"/>
    <w:rsid w:val="00421C22"/>
    <w:rsid w:val="004224A4"/>
    <w:rsid w:val="00423D35"/>
    <w:rsid w:val="004266E9"/>
    <w:rsid w:val="00427563"/>
    <w:rsid w:val="00427CE9"/>
    <w:rsid w:val="00430EBC"/>
    <w:rsid w:val="004316B6"/>
    <w:rsid w:val="004327FF"/>
    <w:rsid w:val="00432C11"/>
    <w:rsid w:val="00432D81"/>
    <w:rsid w:val="004341A6"/>
    <w:rsid w:val="004342B2"/>
    <w:rsid w:val="00436681"/>
    <w:rsid w:val="00436F61"/>
    <w:rsid w:val="00437A91"/>
    <w:rsid w:val="00441A53"/>
    <w:rsid w:val="00444117"/>
    <w:rsid w:val="00444654"/>
    <w:rsid w:val="0044670F"/>
    <w:rsid w:val="00446E7B"/>
    <w:rsid w:val="00447ADF"/>
    <w:rsid w:val="00450063"/>
    <w:rsid w:val="004505FD"/>
    <w:rsid w:val="004507A9"/>
    <w:rsid w:val="00451B5E"/>
    <w:rsid w:val="00452991"/>
    <w:rsid w:val="00453B1E"/>
    <w:rsid w:val="00454772"/>
    <w:rsid w:val="00456F80"/>
    <w:rsid w:val="00457052"/>
    <w:rsid w:val="00460779"/>
    <w:rsid w:val="00461540"/>
    <w:rsid w:val="00462539"/>
    <w:rsid w:val="0046382F"/>
    <w:rsid w:val="00464AD0"/>
    <w:rsid w:val="00465864"/>
    <w:rsid w:val="00465B42"/>
    <w:rsid w:val="004665B0"/>
    <w:rsid w:val="00466D67"/>
    <w:rsid w:val="00470553"/>
    <w:rsid w:val="00471776"/>
    <w:rsid w:val="004722B0"/>
    <w:rsid w:val="004736C8"/>
    <w:rsid w:val="00482C64"/>
    <w:rsid w:val="00485999"/>
    <w:rsid w:val="004863B2"/>
    <w:rsid w:val="0049115F"/>
    <w:rsid w:val="004911B4"/>
    <w:rsid w:val="00495041"/>
    <w:rsid w:val="00495521"/>
    <w:rsid w:val="00496AC3"/>
    <w:rsid w:val="00497E51"/>
    <w:rsid w:val="004A0C79"/>
    <w:rsid w:val="004A10D4"/>
    <w:rsid w:val="004A24E0"/>
    <w:rsid w:val="004A6E73"/>
    <w:rsid w:val="004B14B4"/>
    <w:rsid w:val="004B21EB"/>
    <w:rsid w:val="004B6802"/>
    <w:rsid w:val="004C0E72"/>
    <w:rsid w:val="004C3054"/>
    <w:rsid w:val="004C481A"/>
    <w:rsid w:val="004C5C60"/>
    <w:rsid w:val="004C635D"/>
    <w:rsid w:val="004D1AC5"/>
    <w:rsid w:val="004D5300"/>
    <w:rsid w:val="004E10F7"/>
    <w:rsid w:val="004E13D0"/>
    <w:rsid w:val="004E717D"/>
    <w:rsid w:val="004F05A9"/>
    <w:rsid w:val="004F14CD"/>
    <w:rsid w:val="004F1603"/>
    <w:rsid w:val="004F3013"/>
    <w:rsid w:val="004F5D90"/>
    <w:rsid w:val="004F663B"/>
    <w:rsid w:val="004F6FA0"/>
    <w:rsid w:val="00500880"/>
    <w:rsid w:val="0050189B"/>
    <w:rsid w:val="00502A0B"/>
    <w:rsid w:val="00502B58"/>
    <w:rsid w:val="00502C97"/>
    <w:rsid w:val="00503A3E"/>
    <w:rsid w:val="00504838"/>
    <w:rsid w:val="00504AC6"/>
    <w:rsid w:val="005075C0"/>
    <w:rsid w:val="00507D1C"/>
    <w:rsid w:val="0051093E"/>
    <w:rsid w:val="00512DC0"/>
    <w:rsid w:val="005136DA"/>
    <w:rsid w:val="005149A1"/>
    <w:rsid w:val="00515136"/>
    <w:rsid w:val="005158FA"/>
    <w:rsid w:val="00517B5D"/>
    <w:rsid w:val="005202E3"/>
    <w:rsid w:val="00521508"/>
    <w:rsid w:val="00521ACA"/>
    <w:rsid w:val="00523E1E"/>
    <w:rsid w:val="00525CEB"/>
    <w:rsid w:val="00526E4B"/>
    <w:rsid w:val="00527021"/>
    <w:rsid w:val="0052744F"/>
    <w:rsid w:val="005308C0"/>
    <w:rsid w:val="00531188"/>
    <w:rsid w:val="00531A4B"/>
    <w:rsid w:val="0053420F"/>
    <w:rsid w:val="005347FF"/>
    <w:rsid w:val="00534BF1"/>
    <w:rsid w:val="0053718D"/>
    <w:rsid w:val="00537F48"/>
    <w:rsid w:val="0054178F"/>
    <w:rsid w:val="0054338B"/>
    <w:rsid w:val="00544A21"/>
    <w:rsid w:val="00547205"/>
    <w:rsid w:val="005477F8"/>
    <w:rsid w:val="00550591"/>
    <w:rsid w:val="00550BAA"/>
    <w:rsid w:val="00551CFC"/>
    <w:rsid w:val="00552D63"/>
    <w:rsid w:val="00556504"/>
    <w:rsid w:val="00556F39"/>
    <w:rsid w:val="00563915"/>
    <w:rsid w:val="00563A62"/>
    <w:rsid w:val="0056574F"/>
    <w:rsid w:val="005665E9"/>
    <w:rsid w:val="0056717A"/>
    <w:rsid w:val="0057081F"/>
    <w:rsid w:val="00572CD8"/>
    <w:rsid w:val="00573CC4"/>
    <w:rsid w:val="00574A8E"/>
    <w:rsid w:val="00574BEB"/>
    <w:rsid w:val="00575E46"/>
    <w:rsid w:val="00576296"/>
    <w:rsid w:val="00576374"/>
    <w:rsid w:val="0057701B"/>
    <w:rsid w:val="005777AA"/>
    <w:rsid w:val="00580BFB"/>
    <w:rsid w:val="00585762"/>
    <w:rsid w:val="0058624E"/>
    <w:rsid w:val="00586975"/>
    <w:rsid w:val="005912CB"/>
    <w:rsid w:val="005922FE"/>
    <w:rsid w:val="005925A5"/>
    <w:rsid w:val="0059261F"/>
    <w:rsid w:val="00593570"/>
    <w:rsid w:val="00596CFD"/>
    <w:rsid w:val="00596F6B"/>
    <w:rsid w:val="005974CB"/>
    <w:rsid w:val="005A19AD"/>
    <w:rsid w:val="005A1CFD"/>
    <w:rsid w:val="005B09CF"/>
    <w:rsid w:val="005B52DA"/>
    <w:rsid w:val="005B637D"/>
    <w:rsid w:val="005B6DD8"/>
    <w:rsid w:val="005B7518"/>
    <w:rsid w:val="005B79D5"/>
    <w:rsid w:val="005B7F64"/>
    <w:rsid w:val="005C0AEF"/>
    <w:rsid w:val="005C1976"/>
    <w:rsid w:val="005C29AB"/>
    <w:rsid w:val="005C3A1B"/>
    <w:rsid w:val="005C5261"/>
    <w:rsid w:val="005D3543"/>
    <w:rsid w:val="005D54BD"/>
    <w:rsid w:val="005E181B"/>
    <w:rsid w:val="005E2665"/>
    <w:rsid w:val="005E4901"/>
    <w:rsid w:val="005E4963"/>
    <w:rsid w:val="005E58CD"/>
    <w:rsid w:val="005E6505"/>
    <w:rsid w:val="005E78C1"/>
    <w:rsid w:val="005F1DFC"/>
    <w:rsid w:val="005F63EB"/>
    <w:rsid w:val="005F74F5"/>
    <w:rsid w:val="005F7ACB"/>
    <w:rsid w:val="00600BE2"/>
    <w:rsid w:val="0060257E"/>
    <w:rsid w:val="00605B77"/>
    <w:rsid w:val="0061001D"/>
    <w:rsid w:val="0061243A"/>
    <w:rsid w:val="00613C51"/>
    <w:rsid w:val="006146CF"/>
    <w:rsid w:val="00615648"/>
    <w:rsid w:val="00615A73"/>
    <w:rsid w:val="0061675E"/>
    <w:rsid w:val="0062123A"/>
    <w:rsid w:val="006216A1"/>
    <w:rsid w:val="00622716"/>
    <w:rsid w:val="00623C09"/>
    <w:rsid w:val="00623D21"/>
    <w:rsid w:val="00624008"/>
    <w:rsid w:val="006255CF"/>
    <w:rsid w:val="006274A9"/>
    <w:rsid w:val="0063084A"/>
    <w:rsid w:val="006308B6"/>
    <w:rsid w:val="00630CC2"/>
    <w:rsid w:val="00630FE9"/>
    <w:rsid w:val="006329C9"/>
    <w:rsid w:val="00635AF8"/>
    <w:rsid w:val="006414B7"/>
    <w:rsid w:val="00642BA8"/>
    <w:rsid w:val="006431D4"/>
    <w:rsid w:val="00643B45"/>
    <w:rsid w:val="00644685"/>
    <w:rsid w:val="006448A9"/>
    <w:rsid w:val="0064525C"/>
    <w:rsid w:val="00645670"/>
    <w:rsid w:val="00647EB3"/>
    <w:rsid w:val="00653225"/>
    <w:rsid w:val="00655F3E"/>
    <w:rsid w:val="0065764B"/>
    <w:rsid w:val="0065771B"/>
    <w:rsid w:val="00661137"/>
    <w:rsid w:val="00661504"/>
    <w:rsid w:val="00663B53"/>
    <w:rsid w:val="00671034"/>
    <w:rsid w:val="006720FD"/>
    <w:rsid w:val="00672A62"/>
    <w:rsid w:val="00672F21"/>
    <w:rsid w:val="00673525"/>
    <w:rsid w:val="00677152"/>
    <w:rsid w:val="0067718E"/>
    <w:rsid w:val="00677F45"/>
    <w:rsid w:val="00680999"/>
    <w:rsid w:val="00682433"/>
    <w:rsid w:val="00683181"/>
    <w:rsid w:val="00684FCB"/>
    <w:rsid w:val="0068504D"/>
    <w:rsid w:val="00685D7E"/>
    <w:rsid w:val="00685D8D"/>
    <w:rsid w:val="00685DCB"/>
    <w:rsid w:val="006860DE"/>
    <w:rsid w:val="0068661A"/>
    <w:rsid w:val="006867D0"/>
    <w:rsid w:val="006869CB"/>
    <w:rsid w:val="006873A9"/>
    <w:rsid w:val="00687562"/>
    <w:rsid w:val="00690B65"/>
    <w:rsid w:val="00693EBC"/>
    <w:rsid w:val="00695442"/>
    <w:rsid w:val="006956F6"/>
    <w:rsid w:val="00695713"/>
    <w:rsid w:val="00695E97"/>
    <w:rsid w:val="00696A8D"/>
    <w:rsid w:val="006A1EAF"/>
    <w:rsid w:val="006A422C"/>
    <w:rsid w:val="006A6AB2"/>
    <w:rsid w:val="006A6BEB"/>
    <w:rsid w:val="006A711E"/>
    <w:rsid w:val="006B002F"/>
    <w:rsid w:val="006B263D"/>
    <w:rsid w:val="006B26C2"/>
    <w:rsid w:val="006B3729"/>
    <w:rsid w:val="006B53A3"/>
    <w:rsid w:val="006B70D3"/>
    <w:rsid w:val="006C2A2B"/>
    <w:rsid w:val="006C5308"/>
    <w:rsid w:val="006C7035"/>
    <w:rsid w:val="006C7542"/>
    <w:rsid w:val="006C7A6D"/>
    <w:rsid w:val="006D1260"/>
    <w:rsid w:val="006D14DD"/>
    <w:rsid w:val="006D2A99"/>
    <w:rsid w:val="006D6C49"/>
    <w:rsid w:val="006D7E89"/>
    <w:rsid w:val="006E1F70"/>
    <w:rsid w:val="006E2100"/>
    <w:rsid w:val="006E398D"/>
    <w:rsid w:val="006E6241"/>
    <w:rsid w:val="006F13D1"/>
    <w:rsid w:val="006F3ABF"/>
    <w:rsid w:val="006F6B54"/>
    <w:rsid w:val="006F7124"/>
    <w:rsid w:val="006F7900"/>
    <w:rsid w:val="007013C3"/>
    <w:rsid w:val="0070362E"/>
    <w:rsid w:val="00705B1C"/>
    <w:rsid w:val="007063D9"/>
    <w:rsid w:val="00710429"/>
    <w:rsid w:val="00710463"/>
    <w:rsid w:val="00713A6E"/>
    <w:rsid w:val="00715318"/>
    <w:rsid w:val="007207BB"/>
    <w:rsid w:val="00721B57"/>
    <w:rsid w:val="00721D16"/>
    <w:rsid w:val="00721EF9"/>
    <w:rsid w:val="00725BBC"/>
    <w:rsid w:val="00726FD7"/>
    <w:rsid w:val="0073241C"/>
    <w:rsid w:val="00732A6A"/>
    <w:rsid w:val="00732C00"/>
    <w:rsid w:val="007336B0"/>
    <w:rsid w:val="007339D3"/>
    <w:rsid w:val="00741080"/>
    <w:rsid w:val="00741083"/>
    <w:rsid w:val="007411CB"/>
    <w:rsid w:val="00742846"/>
    <w:rsid w:val="00743249"/>
    <w:rsid w:val="00743CC2"/>
    <w:rsid w:val="00744148"/>
    <w:rsid w:val="00744CB5"/>
    <w:rsid w:val="00755088"/>
    <w:rsid w:val="00755AD3"/>
    <w:rsid w:val="00762012"/>
    <w:rsid w:val="007620BD"/>
    <w:rsid w:val="00765069"/>
    <w:rsid w:val="0076781A"/>
    <w:rsid w:val="00771C44"/>
    <w:rsid w:val="00773C62"/>
    <w:rsid w:val="00773CC4"/>
    <w:rsid w:val="00777AB5"/>
    <w:rsid w:val="0078066D"/>
    <w:rsid w:val="00780DCA"/>
    <w:rsid w:val="00782DC8"/>
    <w:rsid w:val="00783BA9"/>
    <w:rsid w:val="007845E1"/>
    <w:rsid w:val="00784D1E"/>
    <w:rsid w:val="00785082"/>
    <w:rsid w:val="0078603A"/>
    <w:rsid w:val="00790C72"/>
    <w:rsid w:val="00793195"/>
    <w:rsid w:val="00794490"/>
    <w:rsid w:val="007954D9"/>
    <w:rsid w:val="00797B10"/>
    <w:rsid w:val="007A037F"/>
    <w:rsid w:val="007A307D"/>
    <w:rsid w:val="007A347B"/>
    <w:rsid w:val="007A48E0"/>
    <w:rsid w:val="007A7160"/>
    <w:rsid w:val="007A74E4"/>
    <w:rsid w:val="007A7D0D"/>
    <w:rsid w:val="007B208F"/>
    <w:rsid w:val="007B2F69"/>
    <w:rsid w:val="007B398C"/>
    <w:rsid w:val="007B767D"/>
    <w:rsid w:val="007C055C"/>
    <w:rsid w:val="007C0B1A"/>
    <w:rsid w:val="007C0D43"/>
    <w:rsid w:val="007C3543"/>
    <w:rsid w:val="007C5A9D"/>
    <w:rsid w:val="007C6436"/>
    <w:rsid w:val="007D09D8"/>
    <w:rsid w:val="007D125E"/>
    <w:rsid w:val="007D3287"/>
    <w:rsid w:val="007D692E"/>
    <w:rsid w:val="007E2BA1"/>
    <w:rsid w:val="007E31BE"/>
    <w:rsid w:val="007E37F5"/>
    <w:rsid w:val="007E3FE5"/>
    <w:rsid w:val="007E4F41"/>
    <w:rsid w:val="007F093B"/>
    <w:rsid w:val="007F2155"/>
    <w:rsid w:val="007F2B1F"/>
    <w:rsid w:val="007F2D0E"/>
    <w:rsid w:val="007F2FE6"/>
    <w:rsid w:val="007F45B8"/>
    <w:rsid w:val="007F4AE3"/>
    <w:rsid w:val="007F52D0"/>
    <w:rsid w:val="007F5466"/>
    <w:rsid w:val="007F5EE5"/>
    <w:rsid w:val="007F6D81"/>
    <w:rsid w:val="007F71F4"/>
    <w:rsid w:val="00800BB2"/>
    <w:rsid w:val="00801F53"/>
    <w:rsid w:val="00803192"/>
    <w:rsid w:val="0080553D"/>
    <w:rsid w:val="0080707A"/>
    <w:rsid w:val="0081056F"/>
    <w:rsid w:val="0081420F"/>
    <w:rsid w:val="008150E8"/>
    <w:rsid w:val="00816562"/>
    <w:rsid w:val="0081771C"/>
    <w:rsid w:val="008222A5"/>
    <w:rsid w:val="008223D3"/>
    <w:rsid w:val="00822CBC"/>
    <w:rsid w:val="008240B8"/>
    <w:rsid w:val="008304A5"/>
    <w:rsid w:val="00831419"/>
    <w:rsid w:val="00831C57"/>
    <w:rsid w:val="00831EAA"/>
    <w:rsid w:val="00832CAA"/>
    <w:rsid w:val="00833315"/>
    <w:rsid w:val="00834170"/>
    <w:rsid w:val="0083678E"/>
    <w:rsid w:val="00836EAA"/>
    <w:rsid w:val="00840279"/>
    <w:rsid w:val="00842131"/>
    <w:rsid w:val="0084558E"/>
    <w:rsid w:val="00845774"/>
    <w:rsid w:val="00845832"/>
    <w:rsid w:val="008461F9"/>
    <w:rsid w:val="00847D45"/>
    <w:rsid w:val="00851FD7"/>
    <w:rsid w:val="00853460"/>
    <w:rsid w:val="00853EF7"/>
    <w:rsid w:val="008563D5"/>
    <w:rsid w:val="00857B41"/>
    <w:rsid w:val="0086283C"/>
    <w:rsid w:val="00862FB1"/>
    <w:rsid w:val="0086315E"/>
    <w:rsid w:val="00864479"/>
    <w:rsid w:val="00864543"/>
    <w:rsid w:val="00867DF9"/>
    <w:rsid w:val="00870DE5"/>
    <w:rsid w:val="00871A55"/>
    <w:rsid w:val="008753CD"/>
    <w:rsid w:val="00875CEF"/>
    <w:rsid w:val="00876053"/>
    <w:rsid w:val="00880F62"/>
    <w:rsid w:val="0088322F"/>
    <w:rsid w:val="00883D87"/>
    <w:rsid w:val="00884034"/>
    <w:rsid w:val="0088673A"/>
    <w:rsid w:val="0088695E"/>
    <w:rsid w:val="00890FE0"/>
    <w:rsid w:val="00897378"/>
    <w:rsid w:val="00897D4F"/>
    <w:rsid w:val="008A3155"/>
    <w:rsid w:val="008A5D4B"/>
    <w:rsid w:val="008A7CC5"/>
    <w:rsid w:val="008B060D"/>
    <w:rsid w:val="008B41BF"/>
    <w:rsid w:val="008B5487"/>
    <w:rsid w:val="008B5BE4"/>
    <w:rsid w:val="008C0C45"/>
    <w:rsid w:val="008C15AC"/>
    <w:rsid w:val="008C1610"/>
    <w:rsid w:val="008C192A"/>
    <w:rsid w:val="008C2C67"/>
    <w:rsid w:val="008C3630"/>
    <w:rsid w:val="008C59DC"/>
    <w:rsid w:val="008C67A7"/>
    <w:rsid w:val="008D041C"/>
    <w:rsid w:val="008D0F07"/>
    <w:rsid w:val="008D498C"/>
    <w:rsid w:val="008D4B94"/>
    <w:rsid w:val="008D5763"/>
    <w:rsid w:val="008D7BDC"/>
    <w:rsid w:val="008E097C"/>
    <w:rsid w:val="008E130F"/>
    <w:rsid w:val="008E30C2"/>
    <w:rsid w:val="008E32AB"/>
    <w:rsid w:val="008E43B4"/>
    <w:rsid w:val="008F036B"/>
    <w:rsid w:val="008F0440"/>
    <w:rsid w:val="008F1277"/>
    <w:rsid w:val="008F1BF0"/>
    <w:rsid w:val="008F2FC4"/>
    <w:rsid w:val="008F5493"/>
    <w:rsid w:val="008F7669"/>
    <w:rsid w:val="008F7EDF"/>
    <w:rsid w:val="00900AE0"/>
    <w:rsid w:val="00901686"/>
    <w:rsid w:val="00902F54"/>
    <w:rsid w:val="00904BCB"/>
    <w:rsid w:val="00906306"/>
    <w:rsid w:val="0090669B"/>
    <w:rsid w:val="00911046"/>
    <w:rsid w:val="009115D8"/>
    <w:rsid w:val="009117DA"/>
    <w:rsid w:val="009139EE"/>
    <w:rsid w:val="009148AA"/>
    <w:rsid w:val="00915393"/>
    <w:rsid w:val="00920178"/>
    <w:rsid w:val="0092057C"/>
    <w:rsid w:val="00920D0B"/>
    <w:rsid w:val="00920F36"/>
    <w:rsid w:val="00922318"/>
    <w:rsid w:val="00924882"/>
    <w:rsid w:val="00925051"/>
    <w:rsid w:val="00934D8B"/>
    <w:rsid w:val="00936342"/>
    <w:rsid w:val="009376AC"/>
    <w:rsid w:val="009423F0"/>
    <w:rsid w:val="00942458"/>
    <w:rsid w:val="00942F47"/>
    <w:rsid w:val="00943F04"/>
    <w:rsid w:val="00946169"/>
    <w:rsid w:val="009478E4"/>
    <w:rsid w:val="00947A8F"/>
    <w:rsid w:val="009510F4"/>
    <w:rsid w:val="00951EC6"/>
    <w:rsid w:val="0095246F"/>
    <w:rsid w:val="00953B3C"/>
    <w:rsid w:val="00954502"/>
    <w:rsid w:val="00956A30"/>
    <w:rsid w:val="00957D0E"/>
    <w:rsid w:val="009603CA"/>
    <w:rsid w:val="00960521"/>
    <w:rsid w:val="0096075C"/>
    <w:rsid w:val="009607D3"/>
    <w:rsid w:val="00961CE2"/>
    <w:rsid w:val="0096388B"/>
    <w:rsid w:val="00964522"/>
    <w:rsid w:val="00967005"/>
    <w:rsid w:val="009676FC"/>
    <w:rsid w:val="00970944"/>
    <w:rsid w:val="00971808"/>
    <w:rsid w:val="00975CEE"/>
    <w:rsid w:val="009770D6"/>
    <w:rsid w:val="009775C1"/>
    <w:rsid w:val="00977E89"/>
    <w:rsid w:val="00981328"/>
    <w:rsid w:val="009826F7"/>
    <w:rsid w:val="00982A8F"/>
    <w:rsid w:val="00984AAC"/>
    <w:rsid w:val="00984E9A"/>
    <w:rsid w:val="00990DB4"/>
    <w:rsid w:val="00991589"/>
    <w:rsid w:val="009917AB"/>
    <w:rsid w:val="009919E9"/>
    <w:rsid w:val="0099710E"/>
    <w:rsid w:val="00997630"/>
    <w:rsid w:val="009A0161"/>
    <w:rsid w:val="009A7680"/>
    <w:rsid w:val="009B0874"/>
    <w:rsid w:val="009B10FE"/>
    <w:rsid w:val="009B12EF"/>
    <w:rsid w:val="009B227D"/>
    <w:rsid w:val="009B22A2"/>
    <w:rsid w:val="009B35BF"/>
    <w:rsid w:val="009B36C6"/>
    <w:rsid w:val="009B429A"/>
    <w:rsid w:val="009B6838"/>
    <w:rsid w:val="009C0774"/>
    <w:rsid w:val="009C2004"/>
    <w:rsid w:val="009C2D1C"/>
    <w:rsid w:val="009C5F11"/>
    <w:rsid w:val="009C5F96"/>
    <w:rsid w:val="009C7151"/>
    <w:rsid w:val="009C744A"/>
    <w:rsid w:val="009C7763"/>
    <w:rsid w:val="009C781D"/>
    <w:rsid w:val="009D1603"/>
    <w:rsid w:val="009D1CF2"/>
    <w:rsid w:val="009D5783"/>
    <w:rsid w:val="009E04ED"/>
    <w:rsid w:val="009E1979"/>
    <w:rsid w:val="009E1EBF"/>
    <w:rsid w:val="009E2A9E"/>
    <w:rsid w:val="009E3996"/>
    <w:rsid w:val="009E4221"/>
    <w:rsid w:val="009E5919"/>
    <w:rsid w:val="009E72B7"/>
    <w:rsid w:val="009E72CC"/>
    <w:rsid w:val="009F0196"/>
    <w:rsid w:val="009F1A75"/>
    <w:rsid w:val="009F2418"/>
    <w:rsid w:val="009F25FF"/>
    <w:rsid w:val="009F2D1B"/>
    <w:rsid w:val="009F6C9E"/>
    <w:rsid w:val="00A02B29"/>
    <w:rsid w:val="00A03042"/>
    <w:rsid w:val="00A03DB0"/>
    <w:rsid w:val="00A05EFD"/>
    <w:rsid w:val="00A13E6D"/>
    <w:rsid w:val="00A143BA"/>
    <w:rsid w:val="00A15CC1"/>
    <w:rsid w:val="00A20D31"/>
    <w:rsid w:val="00A21D70"/>
    <w:rsid w:val="00A23D66"/>
    <w:rsid w:val="00A250E1"/>
    <w:rsid w:val="00A261DF"/>
    <w:rsid w:val="00A272A6"/>
    <w:rsid w:val="00A276DA"/>
    <w:rsid w:val="00A32C21"/>
    <w:rsid w:val="00A33FC6"/>
    <w:rsid w:val="00A37475"/>
    <w:rsid w:val="00A428C4"/>
    <w:rsid w:val="00A452A6"/>
    <w:rsid w:val="00A4660D"/>
    <w:rsid w:val="00A46B61"/>
    <w:rsid w:val="00A50EC4"/>
    <w:rsid w:val="00A53194"/>
    <w:rsid w:val="00A53D17"/>
    <w:rsid w:val="00A54330"/>
    <w:rsid w:val="00A54998"/>
    <w:rsid w:val="00A54D21"/>
    <w:rsid w:val="00A54F32"/>
    <w:rsid w:val="00A579E3"/>
    <w:rsid w:val="00A61A29"/>
    <w:rsid w:val="00A65F78"/>
    <w:rsid w:val="00A709FD"/>
    <w:rsid w:val="00A70AC3"/>
    <w:rsid w:val="00A733B6"/>
    <w:rsid w:val="00A73439"/>
    <w:rsid w:val="00A8095C"/>
    <w:rsid w:val="00A8115A"/>
    <w:rsid w:val="00A8124E"/>
    <w:rsid w:val="00A8234E"/>
    <w:rsid w:val="00A85A2B"/>
    <w:rsid w:val="00A87053"/>
    <w:rsid w:val="00A9057D"/>
    <w:rsid w:val="00A90E2F"/>
    <w:rsid w:val="00A9101D"/>
    <w:rsid w:val="00A9203D"/>
    <w:rsid w:val="00A94352"/>
    <w:rsid w:val="00A97779"/>
    <w:rsid w:val="00A97BC1"/>
    <w:rsid w:val="00AA28F0"/>
    <w:rsid w:val="00AA2B93"/>
    <w:rsid w:val="00AA30C8"/>
    <w:rsid w:val="00AA4688"/>
    <w:rsid w:val="00AA5596"/>
    <w:rsid w:val="00AA5F74"/>
    <w:rsid w:val="00AA5FB3"/>
    <w:rsid w:val="00AA6172"/>
    <w:rsid w:val="00AA726C"/>
    <w:rsid w:val="00AA7320"/>
    <w:rsid w:val="00AB0FD1"/>
    <w:rsid w:val="00AB17B1"/>
    <w:rsid w:val="00AB1B26"/>
    <w:rsid w:val="00AB3764"/>
    <w:rsid w:val="00AB3D4F"/>
    <w:rsid w:val="00AB449B"/>
    <w:rsid w:val="00AB5871"/>
    <w:rsid w:val="00AB6DA5"/>
    <w:rsid w:val="00AB6FF1"/>
    <w:rsid w:val="00AC0003"/>
    <w:rsid w:val="00AC026C"/>
    <w:rsid w:val="00AC047F"/>
    <w:rsid w:val="00AC1B3B"/>
    <w:rsid w:val="00AC3347"/>
    <w:rsid w:val="00AC4357"/>
    <w:rsid w:val="00AC438F"/>
    <w:rsid w:val="00AC4C8F"/>
    <w:rsid w:val="00AD1C25"/>
    <w:rsid w:val="00AD2421"/>
    <w:rsid w:val="00AD3022"/>
    <w:rsid w:val="00AD310F"/>
    <w:rsid w:val="00AD4DF1"/>
    <w:rsid w:val="00AD60E4"/>
    <w:rsid w:val="00AD63A0"/>
    <w:rsid w:val="00AD7468"/>
    <w:rsid w:val="00AE16AE"/>
    <w:rsid w:val="00AE217E"/>
    <w:rsid w:val="00AE5D65"/>
    <w:rsid w:val="00AE6A66"/>
    <w:rsid w:val="00AE6A7B"/>
    <w:rsid w:val="00AE7865"/>
    <w:rsid w:val="00AF29C3"/>
    <w:rsid w:val="00AF443F"/>
    <w:rsid w:val="00AF698C"/>
    <w:rsid w:val="00AF721C"/>
    <w:rsid w:val="00B00778"/>
    <w:rsid w:val="00B01001"/>
    <w:rsid w:val="00B0152E"/>
    <w:rsid w:val="00B02189"/>
    <w:rsid w:val="00B07074"/>
    <w:rsid w:val="00B07901"/>
    <w:rsid w:val="00B07F3D"/>
    <w:rsid w:val="00B07FB2"/>
    <w:rsid w:val="00B10339"/>
    <w:rsid w:val="00B14820"/>
    <w:rsid w:val="00B16D14"/>
    <w:rsid w:val="00B20E45"/>
    <w:rsid w:val="00B22852"/>
    <w:rsid w:val="00B23565"/>
    <w:rsid w:val="00B24274"/>
    <w:rsid w:val="00B2431D"/>
    <w:rsid w:val="00B263F2"/>
    <w:rsid w:val="00B30A36"/>
    <w:rsid w:val="00B31602"/>
    <w:rsid w:val="00B33985"/>
    <w:rsid w:val="00B35699"/>
    <w:rsid w:val="00B36275"/>
    <w:rsid w:val="00B36B81"/>
    <w:rsid w:val="00B4115C"/>
    <w:rsid w:val="00B41A5F"/>
    <w:rsid w:val="00B4313F"/>
    <w:rsid w:val="00B467D0"/>
    <w:rsid w:val="00B47C84"/>
    <w:rsid w:val="00B500D3"/>
    <w:rsid w:val="00B50174"/>
    <w:rsid w:val="00B50E2A"/>
    <w:rsid w:val="00B51B7E"/>
    <w:rsid w:val="00B52477"/>
    <w:rsid w:val="00B5273D"/>
    <w:rsid w:val="00B5688C"/>
    <w:rsid w:val="00B56E3C"/>
    <w:rsid w:val="00B57F0A"/>
    <w:rsid w:val="00B61C01"/>
    <w:rsid w:val="00B64055"/>
    <w:rsid w:val="00B65332"/>
    <w:rsid w:val="00B6643B"/>
    <w:rsid w:val="00B66EC5"/>
    <w:rsid w:val="00B7115A"/>
    <w:rsid w:val="00B72152"/>
    <w:rsid w:val="00B72E16"/>
    <w:rsid w:val="00B732B5"/>
    <w:rsid w:val="00B80F16"/>
    <w:rsid w:val="00B81CB3"/>
    <w:rsid w:val="00B823D4"/>
    <w:rsid w:val="00B82581"/>
    <w:rsid w:val="00B85391"/>
    <w:rsid w:val="00B877E5"/>
    <w:rsid w:val="00B87ECB"/>
    <w:rsid w:val="00B904A2"/>
    <w:rsid w:val="00B91207"/>
    <w:rsid w:val="00B91BA7"/>
    <w:rsid w:val="00B91EA2"/>
    <w:rsid w:val="00B92C86"/>
    <w:rsid w:val="00B936A9"/>
    <w:rsid w:val="00B974AE"/>
    <w:rsid w:val="00BA0EF0"/>
    <w:rsid w:val="00BA2293"/>
    <w:rsid w:val="00BA39B0"/>
    <w:rsid w:val="00BA3F2E"/>
    <w:rsid w:val="00BA52B5"/>
    <w:rsid w:val="00BB1BB4"/>
    <w:rsid w:val="00BB2BBE"/>
    <w:rsid w:val="00BB36D9"/>
    <w:rsid w:val="00BB3761"/>
    <w:rsid w:val="00BB7540"/>
    <w:rsid w:val="00BC01F2"/>
    <w:rsid w:val="00BC1628"/>
    <w:rsid w:val="00BC1FF0"/>
    <w:rsid w:val="00BC49DB"/>
    <w:rsid w:val="00BC58F2"/>
    <w:rsid w:val="00BC64F5"/>
    <w:rsid w:val="00BD03D4"/>
    <w:rsid w:val="00BD189D"/>
    <w:rsid w:val="00BD1A54"/>
    <w:rsid w:val="00BD3092"/>
    <w:rsid w:val="00BD3C74"/>
    <w:rsid w:val="00BD3D4D"/>
    <w:rsid w:val="00BD5BDE"/>
    <w:rsid w:val="00BE01BC"/>
    <w:rsid w:val="00BE0BF7"/>
    <w:rsid w:val="00BE1A37"/>
    <w:rsid w:val="00BE3305"/>
    <w:rsid w:val="00BE6A1A"/>
    <w:rsid w:val="00BE79CF"/>
    <w:rsid w:val="00BF1B41"/>
    <w:rsid w:val="00BF3FAF"/>
    <w:rsid w:val="00BF6BFC"/>
    <w:rsid w:val="00C0095C"/>
    <w:rsid w:val="00C02A95"/>
    <w:rsid w:val="00C0338B"/>
    <w:rsid w:val="00C06FF3"/>
    <w:rsid w:val="00C07D86"/>
    <w:rsid w:val="00C104B0"/>
    <w:rsid w:val="00C10663"/>
    <w:rsid w:val="00C11319"/>
    <w:rsid w:val="00C11371"/>
    <w:rsid w:val="00C1299E"/>
    <w:rsid w:val="00C13B1F"/>
    <w:rsid w:val="00C13EC4"/>
    <w:rsid w:val="00C14059"/>
    <w:rsid w:val="00C15612"/>
    <w:rsid w:val="00C16E56"/>
    <w:rsid w:val="00C22DAD"/>
    <w:rsid w:val="00C30012"/>
    <w:rsid w:val="00C30DFE"/>
    <w:rsid w:val="00C31FD6"/>
    <w:rsid w:val="00C34931"/>
    <w:rsid w:val="00C34C6B"/>
    <w:rsid w:val="00C34FB6"/>
    <w:rsid w:val="00C40CCD"/>
    <w:rsid w:val="00C41432"/>
    <w:rsid w:val="00C42111"/>
    <w:rsid w:val="00C42210"/>
    <w:rsid w:val="00C42B6D"/>
    <w:rsid w:val="00C42DEB"/>
    <w:rsid w:val="00C43CEE"/>
    <w:rsid w:val="00C45E99"/>
    <w:rsid w:val="00C50CE2"/>
    <w:rsid w:val="00C51386"/>
    <w:rsid w:val="00C525C8"/>
    <w:rsid w:val="00C538CF"/>
    <w:rsid w:val="00C53F67"/>
    <w:rsid w:val="00C543C1"/>
    <w:rsid w:val="00C54487"/>
    <w:rsid w:val="00C54BFC"/>
    <w:rsid w:val="00C54DFC"/>
    <w:rsid w:val="00C5788C"/>
    <w:rsid w:val="00C603C4"/>
    <w:rsid w:val="00C60958"/>
    <w:rsid w:val="00C66323"/>
    <w:rsid w:val="00C67E18"/>
    <w:rsid w:val="00C703E4"/>
    <w:rsid w:val="00C713B3"/>
    <w:rsid w:val="00C738FC"/>
    <w:rsid w:val="00C74945"/>
    <w:rsid w:val="00C756F4"/>
    <w:rsid w:val="00C7644B"/>
    <w:rsid w:val="00C76EE1"/>
    <w:rsid w:val="00C77AFD"/>
    <w:rsid w:val="00C81442"/>
    <w:rsid w:val="00C817CD"/>
    <w:rsid w:val="00C83C66"/>
    <w:rsid w:val="00C851CA"/>
    <w:rsid w:val="00C85C3F"/>
    <w:rsid w:val="00C86DCD"/>
    <w:rsid w:val="00C877C6"/>
    <w:rsid w:val="00C91704"/>
    <w:rsid w:val="00C926DF"/>
    <w:rsid w:val="00CA1842"/>
    <w:rsid w:val="00CA27CC"/>
    <w:rsid w:val="00CA2C43"/>
    <w:rsid w:val="00CA2C69"/>
    <w:rsid w:val="00CA2E46"/>
    <w:rsid w:val="00CA304C"/>
    <w:rsid w:val="00CA3E78"/>
    <w:rsid w:val="00CA6FAF"/>
    <w:rsid w:val="00CA7D53"/>
    <w:rsid w:val="00CB08D5"/>
    <w:rsid w:val="00CB1325"/>
    <w:rsid w:val="00CB4298"/>
    <w:rsid w:val="00CB6A1C"/>
    <w:rsid w:val="00CB6D2B"/>
    <w:rsid w:val="00CB76D3"/>
    <w:rsid w:val="00CB7CB8"/>
    <w:rsid w:val="00CC025E"/>
    <w:rsid w:val="00CC0489"/>
    <w:rsid w:val="00CC1A93"/>
    <w:rsid w:val="00CC1CCC"/>
    <w:rsid w:val="00CC257A"/>
    <w:rsid w:val="00CC50A5"/>
    <w:rsid w:val="00CC6A85"/>
    <w:rsid w:val="00CD0E80"/>
    <w:rsid w:val="00CD18CC"/>
    <w:rsid w:val="00CD461E"/>
    <w:rsid w:val="00CD5EDD"/>
    <w:rsid w:val="00CD689A"/>
    <w:rsid w:val="00CD78E2"/>
    <w:rsid w:val="00CE013F"/>
    <w:rsid w:val="00CE0D37"/>
    <w:rsid w:val="00CE2582"/>
    <w:rsid w:val="00CE7392"/>
    <w:rsid w:val="00CF01AD"/>
    <w:rsid w:val="00CF0441"/>
    <w:rsid w:val="00CF051C"/>
    <w:rsid w:val="00CF38F3"/>
    <w:rsid w:val="00CF52A6"/>
    <w:rsid w:val="00CF5CA3"/>
    <w:rsid w:val="00CF60C9"/>
    <w:rsid w:val="00CF7B6D"/>
    <w:rsid w:val="00D029BB"/>
    <w:rsid w:val="00D0493A"/>
    <w:rsid w:val="00D0506B"/>
    <w:rsid w:val="00D05595"/>
    <w:rsid w:val="00D101E2"/>
    <w:rsid w:val="00D105FC"/>
    <w:rsid w:val="00D111BC"/>
    <w:rsid w:val="00D138D1"/>
    <w:rsid w:val="00D14A2E"/>
    <w:rsid w:val="00D15D1C"/>
    <w:rsid w:val="00D17700"/>
    <w:rsid w:val="00D17FC0"/>
    <w:rsid w:val="00D21C1B"/>
    <w:rsid w:val="00D22B73"/>
    <w:rsid w:val="00D260DB"/>
    <w:rsid w:val="00D26E28"/>
    <w:rsid w:val="00D32BC3"/>
    <w:rsid w:val="00D36517"/>
    <w:rsid w:val="00D3653D"/>
    <w:rsid w:val="00D36C5D"/>
    <w:rsid w:val="00D36DA6"/>
    <w:rsid w:val="00D37764"/>
    <w:rsid w:val="00D379F8"/>
    <w:rsid w:val="00D41C4F"/>
    <w:rsid w:val="00D43F67"/>
    <w:rsid w:val="00D44D62"/>
    <w:rsid w:val="00D4556A"/>
    <w:rsid w:val="00D459D3"/>
    <w:rsid w:val="00D4619D"/>
    <w:rsid w:val="00D477AA"/>
    <w:rsid w:val="00D55438"/>
    <w:rsid w:val="00D6187A"/>
    <w:rsid w:val="00D622F0"/>
    <w:rsid w:val="00D626C6"/>
    <w:rsid w:val="00D642A1"/>
    <w:rsid w:val="00D65375"/>
    <w:rsid w:val="00D665B6"/>
    <w:rsid w:val="00D66BD9"/>
    <w:rsid w:val="00D70374"/>
    <w:rsid w:val="00D7078D"/>
    <w:rsid w:val="00D71529"/>
    <w:rsid w:val="00D71BD2"/>
    <w:rsid w:val="00D71EAF"/>
    <w:rsid w:val="00D7294C"/>
    <w:rsid w:val="00D7504B"/>
    <w:rsid w:val="00D755CF"/>
    <w:rsid w:val="00D76542"/>
    <w:rsid w:val="00D80CD2"/>
    <w:rsid w:val="00D80F64"/>
    <w:rsid w:val="00D83A21"/>
    <w:rsid w:val="00D85318"/>
    <w:rsid w:val="00D87D20"/>
    <w:rsid w:val="00D9027F"/>
    <w:rsid w:val="00D90D10"/>
    <w:rsid w:val="00D91C2A"/>
    <w:rsid w:val="00D9317F"/>
    <w:rsid w:val="00D947E6"/>
    <w:rsid w:val="00D955F7"/>
    <w:rsid w:val="00D96AC9"/>
    <w:rsid w:val="00DA18D9"/>
    <w:rsid w:val="00DA4330"/>
    <w:rsid w:val="00DA4806"/>
    <w:rsid w:val="00DA49BF"/>
    <w:rsid w:val="00DA5D12"/>
    <w:rsid w:val="00DA5E06"/>
    <w:rsid w:val="00DA5FEA"/>
    <w:rsid w:val="00DB089B"/>
    <w:rsid w:val="00DB1C34"/>
    <w:rsid w:val="00DB44DC"/>
    <w:rsid w:val="00DB4D23"/>
    <w:rsid w:val="00DB65D7"/>
    <w:rsid w:val="00DB6C26"/>
    <w:rsid w:val="00DC0E5A"/>
    <w:rsid w:val="00DC1087"/>
    <w:rsid w:val="00DC1D24"/>
    <w:rsid w:val="00DC2778"/>
    <w:rsid w:val="00DC3221"/>
    <w:rsid w:val="00DC4B1E"/>
    <w:rsid w:val="00DC537A"/>
    <w:rsid w:val="00DC5403"/>
    <w:rsid w:val="00DC5955"/>
    <w:rsid w:val="00DD1DD6"/>
    <w:rsid w:val="00DD289E"/>
    <w:rsid w:val="00DD40D0"/>
    <w:rsid w:val="00DD430A"/>
    <w:rsid w:val="00DD63D0"/>
    <w:rsid w:val="00DD6795"/>
    <w:rsid w:val="00DD7F41"/>
    <w:rsid w:val="00DE1384"/>
    <w:rsid w:val="00DE160F"/>
    <w:rsid w:val="00DE16E1"/>
    <w:rsid w:val="00DE2A7C"/>
    <w:rsid w:val="00DE6BEF"/>
    <w:rsid w:val="00DF0CD8"/>
    <w:rsid w:val="00DF2B97"/>
    <w:rsid w:val="00DF3BDC"/>
    <w:rsid w:val="00DF56A2"/>
    <w:rsid w:val="00DF61A9"/>
    <w:rsid w:val="00DF7461"/>
    <w:rsid w:val="00DF7AF9"/>
    <w:rsid w:val="00E00441"/>
    <w:rsid w:val="00E0136C"/>
    <w:rsid w:val="00E0239C"/>
    <w:rsid w:val="00E02D41"/>
    <w:rsid w:val="00E03FA4"/>
    <w:rsid w:val="00E0554D"/>
    <w:rsid w:val="00E06B44"/>
    <w:rsid w:val="00E12F54"/>
    <w:rsid w:val="00E145EE"/>
    <w:rsid w:val="00E1618D"/>
    <w:rsid w:val="00E16510"/>
    <w:rsid w:val="00E16B0C"/>
    <w:rsid w:val="00E170DF"/>
    <w:rsid w:val="00E17618"/>
    <w:rsid w:val="00E20031"/>
    <w:rsid w:val="00E2044D"/>
    <w:rsid w:val="00E213DA"/>
    <w:rsid w:val="00E21EAA"/>
    <w:rsid w:val="00E244D3"/>
    <w:rsid w:val="00E251D0"/>
    <w:rsid w:val="00E26EB3"/>
    <w:rsid w:val="00E27258"/>
    <w:rsid w:val="00E27E6A"/>
    <w:rsid w:val="00E31C5C"/>
    <w:rsid w:val="00E352A5"/>
    <w:rsid w:val="00E4176D"/>
    <w:rsid w:val="00E43057"/>
    <w:rsid w:val="00E4556D"/>
    <w:rsid w:val="00E45F94"/>
    <w:rsid w:val="00E52D1C"/>
    <w:rsid w:val="00E53487"/>
    <w:rsid w:val="00E54800"/>
    <w:rsid w:val="00E54C22"/>
    <w:rsid w:val="00E55192"/>
    <w:rsid w:val="00E57014"/>
    <w:rsid w:val="00E57D8D"/>
    <w:rsid w:val="00E70001"/>
    <w:rsid w:val="00E71BE1"/>
    <w:rsid w:val="00E734E3"/>
    <w:rsid w:val="00E74C55"/>
    <w:rsid w:val="00E74D9F"/>
    <w:rsid w:val="00E764D7"/>
    <w:rsid w:val="00E77BF3"/>
    <w:rsid w:val="00E812A8"/>
    <w:rsid w:val="00E84112"/>
    <w:rsid w:val="00E843B2"/>
    <w:rsid w:val="00E90192"/>
    <w:rsid w:val="00E92DDF"/>
    <w:rsid w:val="00E97AFA"/>
    <w:rsid w:val="00EA3098"/>
    <w:rsid w:val="00EA3288"/>
    <w:rsid w:val="00EA3BE7"/>
    <w:rsid w:val="00EA4A6E"/>
    <w:rsid w:val="00EA51F3"/>
    <w:rsid w:val="00EA57D1"/>
    <w:rsid w:val="00EA5D08"/>
    <w:rsid w:val="00EA6FDB"/>
    <w:rsid w:val="00EA7F9A"/>
    <w:rsid w:val="00EB1511"/>
    <w:rsid w:val="00EB3B5A"/>
    <w:rsid w:val="00EB404A"/>
    <w:rsid w:val="00EB541A"/>
    <w:rsid w:val="00EB5F8B"/>
    <w:rsid w:val="00EB6605"/>
    <w:rsid w:val="00EB701C"/>
    <w:rsid w:val="00EC05A2"/>
    <w:rsid w:val="00EC0F57"/>
    <w:rsid w:val="00EC1849"/>
    <w:rsid w:val="00EC31DD"/>
    <w:rsid w:val="00EC72D8"/>
    <w:rsid w:val="00EC75DD"/>
    <w:rsid w:val="00ED00BF"/>
    <w:rsid w:val="00ED4637"/>
    <w:rsid w:val="00ED5378"/>
    <w:rsid w:val="00ED5740"/>
    <w:rsid w:val="00ED6A66"/>
    <w:rsid w:val="00EE0B84"/>
    <w:rsid w:val="00EE0C53"/>
    <w:rsid w:val="00EE12FD"/>
    <w:rsid w:val="00EE4952"/>
    <w:rsid w:val="00EE52C8"/>
    <w:rsid w:val="00EE570B"/>
    <w:rsid w:val="00EE7EE3"/>
    <w:rsid w:val="00EF33C4"/>
    <w:rsid w:val="00EF3A68"/>
    <w:rsid w:val="00EF4A10"/>
    <w:rsid w:val="00EF7DF9"/>
    <w:rsid w:val="00F0393F"/>
    <w:rsid w:val="00F03D09"/>
    <w:rsid w:val="00F06798"/>
    <w:rsid w:val="00F06A02"/>
    <w:rsid w:val="00F10366"/>
    <w:rsid w:val="00F12CE4"/>
    <w:rsid w:val="00F1542A"/>
    <w:rsid w:val="00F15942"/>
    <w:rsid w:val="00F208E0"/>
    <w:rsid w:val="00F21658"/>
    <w:rsid w:val="00F27763"/>
    <w:rsid w:val="00F27AB5"/>
    <w:rsid w:val="00F27D2E"/>
    <w:rsid w:val="00F32F04"/>
    <w:rsid w:val="00F3568D"/>
    <w:rsid w:val="00F36732"/>
    <w:rsid w:val="00F37709"/>
    <w:rsid w:val="00F403EF"/>
    <w:rsid w:val="00F40476"/>
    <w:rsid w:val="00F41BB1"/>
    <w:rsid w:val="00F41FF6"/>
    <w:rsid w:val="00F422C1"/>
    <w:rsid w:val="00F44257"/>
    <w:rsid w:val="00F44C40"/>
    <w:rsid w:val="00F46321"/>
    <w:rsid w:val="00F50A7A"/>
    <w:rsid w:val="00F53258"/>
    <w:rsid w:val="00F56376"/>
    <w:rsid w:val="00F6117D"/>
    <w:rsid w:val="00F634C5"/>
    <w:rsid w:val="00F642CC"/>
    <w:rsid w:val="00F7010A"/>
    <w:rsid w:val="00F7238E"/>
    <w:rsid w:val="00F7282E"/>
    <w:rsid w:val="00F73A2A"/>
    <w:rsid w:val="00F73C21"/>
    <w:rsid w:val="00F77A54"/>
    <w:rsid w:val="00F80FBA"/>
    <w:rsid w:val="00F83972"/>
    <w:rsid w:val="00F83B1B"/>
    <w:rsid w:val="00F8572D"/>
    <w:rsid w:val="00F86017"/>
    <w:rsid w:val="00F92576"/>
    <w:rsid w:val="00F93DDB"/>
    <w:rsid w:val="00F96914"/>
    <w:rsid w:val="00F96FA4"/>
    <w:rsid w:val="00F977B1"/>
    <w:rsid w:val="00FA1183"/>
    <w:rsid w:val="00FA1A74"/>
    <w:rsid w:val="00FA31B8"/>
    <w:rsid w:val="00FA4334"/>
    <w:rsid w:val="00FA69CF"/>
    <w:rsid w:val="00FA710B"/>
    <w:rsid w:val="00FA7630"/>
    <w:rsid w:val="00FA7CDA"/>
    <w:rsid w:val="00FB1841"/>
    <w:rsid w:val="00FB28D6"/>
    <w:rsid w:val="00FB2B7F"/>
    <w:rsid w:val="00FB64F6"/>
    <w:rsid w:val="00FB6C75"/>
    <w:rsid w:val="00FC0367"/>
    <w:rsid w:val="00FC0582"/>
    <w:rsid w:val="00FC0BD9"/>
    <w:rsid w:val="00FC3FA4"/>
    <w:rsid w:val="00FC40E8"/>
    <w:rsid w:val="00FC5DC9"/>
    <w:rsid w:val="00FC613B"/>
    <w:rsid w:val="00FC6409"/>
    <w:rsid w:val="00FC6F54"/>
    <w:rsid w:val="00FC6FD8"/>
    <w:rsid w:val="00FC7D9E"/>
    <w:rsid w:val="00FD0DC8"/>
    <w:rsid w:val="00FD4662"/>
    <w:rsid w:val="00FD6001"/>
    <w:rsid w:val="00FE100C"/>
    <w:rsid w:val="00FE1B31"/>
    <w:rsid w:val="00FE2712"/>
    <w:rsid w:val="00FE4151"/>
    <w:rsid w:val="00FE4BFF"/>
    <w:rsid w:val="00FE502A"/>
    <w:rsid w:val="00FF011E"/>
    <w:rsid w:val="00FF0131"/>
    <w:rsid w:val="00FF481D"/>
    <w:rsid w:val="00FF4A9B"/>
    <w:rsid w:val="00FF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038286-6043-4BCB-91E3-C8423F809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</cp:revision>
  <cp:lastPrinted>1998-02-03T19:29:00Z</cp:lastPrinted>
  <dcterms:created xsi:type="dcterms:W3CDTF">2017-07-11T20:00:00Z</dcterms:created>
  <dcterms:modified xsi:type="dcterms:W3CDTF">2023-11-28T15:35:00Z</dcterms:modified>
</cp:coreProperties>
</file>