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944F7" w:rsidRPr="004944F7">
        <w:rPr>
          <w:sz w:val="22"/>
        </w:rPr>
        <w:t>Pedro Yan Ornelas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944F7">
        <w:rPr>
          <w:sz w:val="22"/>
        </w:rPr>
        <w:t>26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00821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05023">
        <w:rPr>
          <w:sz w:val="22"/>
        </w:rPr>
        <w:t>2</w:t>
      </w:r>
      <w:r w:rsidR="004944F7">
        <w:rPr>
          <w:sz w:val="22"/>
        </w:rPr>
        <w:t>3</w:t>
      </w:r>
      <w:bookmarkStart w:id="0" w:name="_GoBack"/>
      <w:bookmarkEnd w:id="0"/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944F7">
        <w:rPr>
          <w:noProof/>
          <w:sz w:val="24"/>
        </w:rPr>
        <w:t>23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0BA" w:rsidRDefault="00D610BA">
      <w:r>
        <w:separator/>
      </w:r>
    </w:p>
  </w:endnote>
  <w:endnote w:type="continuationSeparator" w:id="0">
    <w:p w:rsidR="00D610BA" w:rsidRDefault="00D61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610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0BA" w:rsidRDefault="00D610BA">
      <w:r>
        <w:separator/>
      </w:r>
    </w:p>
  </w:footnote>
  <w:footnote w:type="continuationSeparator" w:id="0">
    <w:p w:rsidR="00D610BA" w:rsidRDefault="00D610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57252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4907</cp:revision>
  <cp:lastPrinted>2023-04-18T21:04:00Z</cp:lastPrinted>
  <dcterms:created xsi:type="dcterms:W3CDTF">2016-03-08T22:06:00Z</dcterms:created>
  <dcterms:modified xsi:type="dcterms:W3CDTF">2023-11-23T17:20:00Z</dcterms:modified>
</cp:coreProperties>
</file>