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DC1A59" w:rsidRPr="00DC1A59">
        <w:rPr>
          <w:sz w:val="22"/>
        </w:rPr>
        <w:t>Cleber Candido da Silva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C1A59">
        <w:rPr>
          <w:sz w:val="22"/>
        </w:rPr>
        <w:t>45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DC1A59">
        <w:rPr>
          <w:sz w:val="22"/>
        </w:rPr>
        <w:t>Ansiedade/Depressao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F05023">
        <w:rPr>
          <w:sz w:val="22"/>
        </w:rPr>
        <w:t>2</w:t>
      </w:r>
      <w:r w:rsidR="00DC1A59">
        <w:rPr>
          <w:sz w:val="22"/>
        </w:rPr>
        <w:t>2</w:t>
      </w:r>
      <w:r w:rsidR="00DA5E8E">
        <w:rPr>
          <w:sz w:val="22"/>
        </w:rPr>
        <w:t xml:space="preserve"> </w:t>
      </w:r>
      <w:r w:rsidR="00C5729E">
        <w:rPr>
          <w:sz w:val="22"/>
        </w:rPr>
        <w:t>nov.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C1A59">
        <w:rPr>
          <w:sz w:val="22"/>
        </w:rPr>
        <w:t>Mirtazapina/Lamotrigina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05023">
        <w:t>11.9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F05023">
        <w:t>37.4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C1A59">
        <w:rPr>
          <w:noProof/>
          <w:sz w:val="24"/>
        </w:rPr>
        <w:t>22 de novembro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4599" w:rsidRDefault="00194599">
      <w:r>
        <w:separator/>
      </w:r>
    </w:p>
  </w:endnote>
  <w:endnote w:type="continuationSeparator" w:id="0">
    <w:p w:rsidR="00194599" w:rsidRDefault="001945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9459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4599" w:rsidRDefault="00194599">
      <w:r>
        <w:separator/>
      </w:r>
    </w:p>
  </w:footnote>
  <w:footnote w:type="continuationSeparator" w:id="0">
    <w:p w:rsidR="00194599" w:rsidRDefault="001945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599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57251</TotalTime>
  <Pages>1</Pages>
  <Words>277</Words>
  <Characters>1585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4904</cp:revision>
  <cp:lastPrinted>2023-04-18T21:04:00Z</cp:lastPrinted>
  <dcterms:created xsi:type="dcterms:W3CDTF">2016-03-08T22:06:00Z</dcterms:created>
  <dcterms:modified xsi:type="dcterms:W3CDTF">2023-11-22T15:52:00Z</dcterms:modified>
</cp:coreProperties>
</file>