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149B3" w:rsidRPr="00D149B3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>PACIENTE: Daniel Henrique Costa de Barros Filho</w:t>
      </w:r>
    </w:p>
    <w:p w:rsidR="00D149B3" w:rsidRPr="00D149B3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 xml:space="preserve">IDADE: 15 anos SEXO: M                    </w:t>
      </w:r>
    </w:p>
    <w:p w:rsidR="004930C6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>DATA DO EXAME: 20 nov.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71A" w:rsidRDefault="00C9071A">
      <w:r>
        <w:separator/>
      </w:r>
    </w:p>
  </w:endnote>
  <w:endnote w:type="continuationSeparator" w:id="0">
    <w:p w:rsidR="00C9071A" w:rsidRDefault="00C90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9071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71A" w:rsidRDefault="00C9071A">
      <w:r>
        <w:separator/>
      </w:r>
    </w:p>
  </w:footnote>
  <w:footnote w:type="continuationSeparator" w:id="0">
    <w:p w:rsidR="00C9071A" w:rsidRDefault="00C907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5433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2323</cp:revision>
  <cp:lastPrinted>2023-04-18T21:05:00Z</cp:lastPrinted>
  <dcterms:created xsi:type="dcterms:W3CDTF">2016-03-08T23:18:00Z</dcterms:created>
  <dcterms:modified xsi:type="dcterms:W3CDTF">2023-11-20T18:31:00Z</dcterms:modified>
</cp:coreProperties>
</file>