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05023" w:rsidRPr="00F05023">
        <w:rPr>
          <w:sz w:val="22"/>
        </w:rPr>
        <w:t>Fabio Costa Melo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05023">
        <w:rPr>
          <w:sz w:val="22"/>
        </w:rPr>
        <w:t>36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05023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05023">
        <w:rPr>
          <w:sz w:val="22"/>
        </w:rPr>
        <w:t>20</w:t>
      </w:r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05023">
        <w:rPr>
          <w:sz w:val="22"/>
        </w:rPr>
        <w:t>Escitalopram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05023">
        <w:rPr>
          <w:noProof/>
          <w:sz w:val="24"/>
        </w:rPr>
        <w:t>20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893" w:rsidRDefault="00F13893">
      <w:r>
        <w:separator/>
      </w:r>
    </w:p>
  </w:endnote>
  <w:endnote w:type="continuationSeparator" w:id="0">
    <w:p w:rsidR="00F13893" w:rsidRDefault="00F13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1389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893" w:rsidRDefault="00F13893">
      <w:r>
        <w:separator/>
      </w:r>
    </w:p>
  </w:footnote>
  <w:footnote w:type="continuationSeparator" w:id="0">
    <w:p w:rsidR="00F13893" w:rsidRDefault="00F138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893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57243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4897</cp:revision>
  <cp:lastPrinted>2023-04-18T21:04:00Z</cp:lastPrinted>
  <dcterms:created xsi:type="dcterms:W3CDTF">2016-03-08T22:06:00Z</dcterms:created>
  <dcterms:modified xsi:type="dcterms:W3CDTF">2023-11-20T16:41:00Z</dcterms:modified>
</cp:coreProperties>
</file>