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D90521" w:rsidRPr="00D90521" w:rsidRDefault="00D90521" w:rsidP="00D90521">
      <w:pPr>
        <w:rPr>
          <w:sz w:val="32"/>
        </w:rPr>
      </w:pPr>
      <w:r w:rsidRPr="00D90521">
        <w:rPr>
          <w:sz w:val="32"/>
        </w:rPr>
        <w:t>PACIENTE: Jose Paulo Nunes Cordeiro Tupynamba</w:t>
      </w:r>
    </w:p>
    <w:p w:rsidR="00D90521" w:rsidRPr="00D90521" w:rsidRDefault="00D90521" w:rsidP="00D90521">
      <w:pPr>
        <w:rPr>
          <w:sz w:val="32"/>
        </w:rPr>
      </w:pPr>
      <w:r w:rsidRPr="00D90521">
        <w:rPr>
          <w:sz w:val="32"/>
        </w:rPr>
        <w:t xml:space="preserve">IDADE: 59 anos SEXO: M                    </w:t>
      </w:r>
    </w:p>
    <w:p w:rsidR="00F4668A" w:rsidRDefault="00D90521" w:rsidP="00D90521">
      <w:pPr>
        <w:rPr>
          <w:sz w:val="32"/>
        </w:rPr>
      </w:pPr>
      <w:r w:rsidRPr="00D90521">
        <w:rPr>
          <w:sz w:val="32"/>
        </w:rPr>
        <w:t>DATA DO EXAME: 17 nov. 23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407A" w:rsidRDefault="00F8407A">
      <w:r>
        <w:separator/>
      </w:r>
    </w:p>
  </w:endnote>
  <w:endnote w:type="continuationSeparator" w:id="0">
    <w:p w:rsidR="00F8407A" w:rsidRDefault="00F840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F8407A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407A" w:rsidRDefault="00F8407A">
      <w:r>
        <w:separator/>
      </w:r>
    </w:p>
  </w:footnote>
  <w:footnote w:type="continuationSeparator" w:id="0">
    <w:p w:rsidR="00F8407A" w:rsidRDefault="00F8407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35197</TotalTime>
  <Pages>1</Pages>
  <Words>111</Words>
  <Characters>637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4789</cp:revision>
  <cp:lastPrinted>2023-04-18T21:05:00Z</cp:lastPrinted>
  <dcterms:created xsi:type="dcterms:W3CDTF">2016-03-08T22:17:00Z</dcterms:created>
  <dcterms:modified xsi:type="dcterms:W3CDTF">2023-11-17T17:43:00Z</dcterms:modified>
</cp:coreProperties>
</file>