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A5E8E" w:rsidRPr="00DA5E8E">
        <w:rPr>
          <w:sz w:val="22"/>
        </w:rPr>
        <w:t>Carlos Eduardo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A5E8E">
        <w:rPr>
          <w:sz w:val="22"/>
        </w:rPr>
        <w:t>62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A5E8E">
        <w:rPr>
          <w:sz w:val="22"/>
        </w:rPr>
        <w:t>Amnesia Global Transitoria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</w:t>
      </w:r>
      <w:r w:rsidR="00DA5E8E">
        <w:rPr>
          <w:sz w:val="22"/>
        </w:rPr>
        <w:t xml:space="preserve">6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A5E8E">
        <w:t>8.1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A5E8E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A5E8E">
        <w:rPr>
          <w:noProof/>
          <w:sz w:val="24"/>
        </w:rPr>
        <w:t>16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9DF" w:rsidRDefault="00F809DF">
      <w:r>
        <w:separator/>
      </w:r>
    </w:p>
  </w:endnote>
  <w:endnote w:type="continuationSeparator" w:id="0">
    <w:p w:rsidR="00F809DF" w:rsidRDefault="00F80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809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9DF" w:rsidRDefault="00F809DF">
      <w:r>
        <w:separator/>
      </w:r>
    </w:p>
  </w:footnote>
  <w:footnote w:type="continuationSeparator" w:id="0">
    <w:p w:rsidR="00F809DF" w:rsidRDefault="00F809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57239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4895</cp:revision>
  <cp:lastPrinted>2023-04-18T21:04:00Z</cp:lastPrinted>
  <dcterms:created xsi:type="dcterms:W3CDTF">2016-03-08T22:06:00Z</dcterms:created>
  <dcterms:modified xsi:type="dcterms:W3CDTF">2023-11-16T18:43:00Z</dcterms:modified>
</cp:coreProperties>
</file>