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630F1" w:rsidRPr="005630F1">
        <w:rPr>
          <w:sz w:val="22"/>
        </w:rPr>
        <w:t>Elizabeth Santos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630F1">
        <w:rPr>
          <w:sz w:val="22"/>
        </w:rPr>
        <w:t>39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630F1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</w:t>
      </w:r>
      <w:r w:rsidR="005630F1">
        <w:rPr>
          <w:sz w:val="22"/>
        </w:rPr>
        <w:t>4</w:t>
      </w:r>
      <w:bookmarkStart w:id="0" w:name="_GoBack"/>
      <w:bookmarkEnd w:id="0"/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7545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67545">
        <w:t>26.1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30F1">
        <w:rPr>
          <w:noProof/>
          <w:sz w:val="24"/>
        </w:rPr>
        <w:t>14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3F1" w:rsidRDefault="006A73F1">
      <w:r>
        <w:separator/>
      </w:r>
    </w:p>
  </w:endnote>
  <w:endnote w:type="continuationSeparator" w:id="0">
    <w:p w:rsidR="006A73F1" w:rsidRDefault="006A7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A73F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3F1" w:rsidRDefault="006A73F1">
      <w:r>
        <w:separator/>
      </w:r>
    </w:p>
  </w:footnote>
  <w:footnote w:type="continuationSeparator" w:id="0">
    <w:p w:rsidR="006A73F1" w:rsidRDefault="006A7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57238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4894</cp:revision>
  <cp:lastPrinted>2023-04-18T21:04:00Z</cp:lastPrinted>
  <dcterms:created xsi:type="dcterms:W3CDTF">2016-03-08T22:06:00Z</dcterms:created>
  <dcterms:modified xsi:type="dcterms:W3CDTF">2023-11-14T20:18:00Z</dcterms:modified>
</cp:coreProperties>
</file>