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7588D" w:rsidRPr="00F7588D">
        <w:rPr>
          <w:sz w:val="22"/>
        </w:rPr>
        <w:t>Angela Cristina Maia Franco Rizental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7588D">
        <w:rPr>
          <w:sz w:val="22"/>
        </w:rPr>
        <w:t>47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7588D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67545">
        <w:rPr>
          <w:sz w:val="22"/>
        </w:rPr>
        <w:t>1</w:t>
      </w:r>
      <w:r w:rsidR="00207DDA">
        <w:rPr>
          <w:sz w:val="22"/>
        </w:rPr>
        <w:t>3</w:t>
      </w:r>
      <w:r w:rsidR="00C5729E">
        <w:rPr>
          <w:sz w:val="22"/>
        </w:rPr>
        <w:t xml:space="preserve"> 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26A03">
        <w:rPr>
          <w:sz w:val="22"/>
        </w:rPr>
        <w:t>Ndn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67545">
        <w:t>7.3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C67545">
        <w:t>26.1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07DDA">
        <w:rPr>
          <w:noProof/>
          <w:sz w:val="24"/>
        </w:rPr>
        <w:t>13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00A" w:rsidRDefault="0085400A">
      <w:r>
        <w:separator/>
      </w:r>
    </w:p>
  </w:endnote>
  <w:endnote w:type="continuationSeparator" w:id="0">
    <w:p w:rsidR="0085400A" w:rsidRDefault="00854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5400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00A" w:rsidRDefault="0085400A">
      <w:r>
        <w:separator/>
      </w:r>
    </w:p>
  </w:footnote>
  <w:footnote w:type="continuationSeparator" w:id="0">
    <w:p w:rsidR="0085400A" w:rsidRDefault="008540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57237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4893</cp:revision>
  <cp:lastPrinted>2023-04-18T21:04:00Z</cp:lastPrinted>
  <dcterms:created xsi:type="dcterms:W3CDTF">2016-03-08T22:06:00Z</dcterms:created>
  <dcterms:modified xsi:type="dcterms:W3CDTF">2023-11-13T19:37:00Z</dcterms:modified>
</cp:coreProperties>
</file>