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67545" w:rsidRPr="00C67545">
        <w:rPr>
          <w:sz w:val="22"/>
        </w:rPr>
        <w:t>Ana Luisa Farias Martins Calheiros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26A03">
        <w:rPr>
          <w:sz w:val="22"/>
        </w:rPr>
        <w:t>2</w:t>
      </w:r>
      <w:r w:rsidR="00C67545">
        <w:rPr>
          <w:sz w:val="22"/>
        </w:rPr>
        <w:t>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10</w:t>
      </w:r>
      <w:r w:rsidR="00C5729E">
        <w:rPr>
          <w:sz w:val="22"/>
        </w:rPr>
        <w:t xml:space="preserve"> 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7545">
        <w:t>7.3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67545">
        <w:t>26.1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7545">
        <w:rPr>
          <w:noProof/>
          <w:sz w:val="24"/>
        </w:rPr>
        <w:t>10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524" w:rsidRDefault="00115524">
      <w:r>
        <w:separator/>
      </w:r>
    </w:p>
  </w:endnote>
  <w:endnote w:type="continuationSeparator" w:id="0">
    <w:p w:rsidR="00115524" w:rsidRDefault="00115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552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524" w:rsidRDefault="00115524">
      <w:r>
        <w:separator/>
      </w:r>
    </w:p>
  </w:footnote>
  <w:footnote w:type="continuationSeparator" w:id="0">
    <w:p w:rsidR="00115524" w:rsidRDefault="001155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24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57228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4889</cp:revision>
  <cp:lastPrinted>2023-04-18T21:04:00Z</cp:lastPrinted>
  <dcterms:created xsi:type="dcterms:W3CDTF">2016-03-08T22:06:00Z</dcterms:created>
  <dcterms:modified xsi:type="dcterms:W3CDTF">2023-11-10T20:15:00Z</dcterms:modified>
</cp:coreProperties>
</file>