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26A03" w:rsidRPr="00B26A03">
        <w:rPr>
          <w:sz w:val="22"/>
        </w:rPr>
        <w:t>Eliadina de Oliveira E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26A03">
        <w:rPr>
          <w:sz w:val="22"/>
        </w:rPr>
        <w:t>28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26A03">
        <w:rPr>
          <w:sz w:val="22"/>
        </w:rPr>
        <w:t>6</w:t>
      </w:r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26A03">
        <w:t>11.6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26A03">
        <w:t>34.9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6A03">
        <w:rPr>
          <w:noProof/>
          <w:sz w:val="24"/>
        </w:rPr>
        <w:t>6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45D" w:rsidRDefault="00B6545D">
      <w:r>
        <w:separator/>
      </w:r>
    </w:p>
  </w:endnote>
  <w:endnote w:type="continuationSeparator" w:id="0">
    <w:p w:rsidR="00B6545D" w:rsidRDefault="00B65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545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45D" w:rsidRDefault="00B6545D">
      <w:r>
        <w:separator/>
      </w:r>
    </w:p>
  </w:footnote>
  <w:footnote w:type="continuationSeparator" w:id="0">
    <w:p w:rsidR="00B6545D" w:rsidRDefault="00B654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4888</cp:revision>
  <cp:lastPrinted>2023-04-18T21:04:00Z</cp:lastPrinted>
  <dcterms:created xsi:type="dcterms:W3CDTF">2016-03-08T22:06:00Z</dcterms:created>
  <dcterms:modified xsi:type="dcterms:W3CDTF">2023-11-06T20:47:00Z</dcterms:modified>
</cp:coreProperties>
</file>